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247813" w14:textId="1EEC9280" w:rsidR="00F87859" w:rsidRDefault="005A180C" w:rsidP="00F87859">
      <w:pPr>
        <w:rPr>
          <w:rFonts w:cs="Arial"/>
          <w:szCs w:val="32"/>
        </w:rPr>
      </w:pPr>
      <w:r>
        <w:rPr>
          <w:noProof/>
          <w:sz w:val="52"/>
          <w:szCs w:val="52"/>
        </w:rPr>
        <w:drawing>
          <wp:anchor distT="0" distB="0" distL="114300" distR="114300" simplePos="0" relativeHeight="251847680" behindDoc="0" locked="0" layoutInCell="1" allowOverlap="1" wp14:anchorId="5939A7BD" wp14:editId="01CDF610">
            <wp:simplePos x="0" y="0"/>
            <wp:positionH relativeFrom="column">
              <wp:posOffset>1881736</wp:posOffset>
            </wp:positionH>
            <wp:positionV relativeFrom="margin">
              <wp:posOffset>-346652</wp:posOffset>
            </wp:positionV>
            <wp:extent cx="2576830" cy="1503045"/>
            <wp:effectExtent l="0" t="0" r="0" b="0"/>
            <wp:wrapNone/>
            <wp:docPr id="779022251" name="Picture 1" descr="This is the logo for the Whaikaha - Ministry of Disabled People.  It is purple, and has a QR scan for the NZSL na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022251" name="Picture 1" descr="This is the logo for the Whaikaha - Ministry of Disabled People.  It is purple, and has a QR scan for the NZSL nam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830" cy="150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5EEE">
        <w:rPr>
          <w:noProof/>
        </w:rPr>
        <w:drawing>
          <wp:anchor distT="0" distB="0" distL="114300" distR="114300" simplePos="0" relativeHeight="251846656" behindDoc="0" locked="0" layoutInCell="1" allowOverlap="1" wp14:anchorId="6DADB349" wp14:editId="22374F42">
            <wp:simplePos x="0" y="0"/>
            <wp:positionH relativeFrom="margin">
              <wp:posOffset>-444500</wp:posOffset>
            </wp:positionH>
            <wp:positionV relativeFrom="page">
              <wp:posOffset>502285</wp:posOffset>
            </wp:positionV>
            <wp:extent cx="2082165" cy="1303020"/>
            <wp:effectExtent l="0" t="0" r="0" b="0"/>
            <wp:wrapSquare wrapText="bothSides"/>
            <wp:docPr id="904895749" name="Picture 2" descr="This is the logo for the New Zealand Sign Language Board, also known as the NZSL Board. It depicts four colorful leaves, along with the Board's name. 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895749" name="Picture 2" descr="This is the logo for the New Zealand Sign Language Board, also known as the NZSL Board. It depicts four colorful leaves, along with the Board's name. &#10;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165" cy="130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5EEE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8240" behindDoc="0" locked="0" layoutInCell="1" allowOverlap="1" wp14:anchorId="43AAEB2B" wp14:editId="1C680E0B">
            <wp:simplePos x="0" y="0"/>
            <wp:positionH relativeFrom="margin">
              <wp:posOffset>4734589</wp:posOffset>
            </wp:positionH>
            <wp:positionV relativeFrom="page">
              <wp:posOffset>420370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1F548F" w14:textId="561C8379" w:rsidR="00F87859" w:rsidRDefault="00F87859" w:rsidP="00F87859">
      <w:pPr>
        <w:rPr>
          <w:rFonts w:cs="Arial"/>
          <w:szCs w:val="32"/>
        </w:rPr>
      </w:pPr>
    </w:p>
    <w:p w14:paraId="03FBBBC2" w14:textId="7748887C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6B5EB1BA" w14:textId="694DF690" w:rsidR="00F87859" w:rsidRDefault="00F87859" w:rsidP="00F87859">
      <w:pPr>
        <w:rPr>
          <w:rFonts w:cs="Arial"/>
          <w:szCs w:val="32"/>
        </w:rPr>
      </w:pPr>
    </w:p>
    <w:p w14:paraId="2AD52BE0" w14:textId="5CCFA483" w:rsidR="00F87859" w:rsidRDefault="00F87859" w:rsidP="00F87859">
      <w:pPr>
        <w:rPr>
          <w:rFonts w:cs="Arial"/>
          <w:szCs w:val="32"/>
        </w:rPr>
      </w:pPr>
    </w:p>
    <w:p w14:paraId="4F00FB3A" w14:textId="71ED07BE" w:rsidR="00F87859" w:rsidRPr="005A180C" w:rsidRDefault="00F87859" w:rsidP="007E7233">
      <w:pPr>
        <w:ind w:left="0"/>
        <w:rPr>
          <w:rFonts w:cs="Arial"/>
          <w:b/>
          <w:sz w:val="2"/>
          <w:szCs w:val="2"/>
        </w:rPr>
      </w:pPr>
    </w:p>
    <w:p w14:paraId="44B08B35" w14:textId="76EBA7D2" w:rsidR="00600266" w:rsidRDefault="00791FB4" w:rsidP="00F87859">
      <w:pPr>
        <w:pStyle w:val="Title"/>
      </w:pPr>
      <w:r>
        <w:t xml:space="preserve">Summary of the </w:t>
      </w:r>
    </w:p>
    <w:p w14:paraId="73B2CB84" w14:textId="1CD55390" w:rsidR="00887F23" w:rsidRDefault="00791FB4" w:rsidP="00F87859">
      <w:pPr>
        <w:pStyle w:val="Title"/>
      </w:pPr>
      <w:r>
        <w:t>New Zealand Sign Language Strategy</w:t>
      </w:r>
      <w:r w:rsidR="00600266">
        <w:t xml:space="preserve"> </w:t>
      </w:r>
      <w:r>
        <w:t xml:space="preserve">2026 </w:t>
      </w:r>
      <w:r w:rsidR="00E97F8C">
        <w:t>to</w:t>
      </w:r>
      <w:r>
        <w:t xml:space="preserve"> 2036</w:t>
      </w:r>
    </w:p>
    <w:p w14:paraId="1CE3BE33" w14:textId="5C8F82FF" w:rsidR="00887F23" w:rsidRDefault="00026187" w:rsidP="00F87859">
      <w:pPr>
        <w:pStyle w:val="Title"/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2CCA018C" wp14:editId="63AB8254">
            <wp:simplePos x="0" y="0"/>
            <wp:positionH relativeFrom="margin">
              <wp:posOffset>1529080</wp:posOffset>
            </wp:positionH>
            <wp:positionV relativeFrom="paragraph">
              <wp:posOffset>156325</wp:posOffset>
            </wp:positionV>
            <wp:extent cx="2805080" cy="3848100"/>
            <wp:effectExtent l="19050" t="19050" r="14605" b="19050"/>
            <wp:wrapNone/>
            <wp:docPr id="5" name="Picture 5" descr="Cover of the New Zealand Sign Language Strategy 2026 - 2036 docu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over of the New Zealand Sign Language Strategy 2026 - 2036 document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5080" cy="38481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0464AB" w14:textId="77777777" w:rsidR="00887F23" w:rsidRDefault="00887F23" w:rsidP="00F87859">
      <w:pPr>
        <w:pStyle w:val="Title"/>
      </w:pPr>
    </w:p>
    <w:p w14:paraId="0B96F287" w14:textId="1D495656" w:rsidR="00887F23" w:rsidRDefault="00887F23" w:rsidP="00F87859">
      <w:pPr>
        <w:pStyle w:val="Title"/>
      </w:pPr>
    </w:p>
    <w:p w14:paraId="75920642" w14:textId="1189CC2C" w:rsidR="00405AFC" w:rsidRPr="00405AFC" w:rsidRDefault="00F87859" w:rsidP="00BF5DDC">
      <w:pPr>
        <w:pStyle w:val="Datepublished"/>
        <w:rPr>
          <w:sz w:val="28"/>
          <w:szCs w:val="10"/>
        </w:rPr>
      </w:pPr>
      <w:r w:rsidRPr="00F87859">
        <w:br/>
        <w:t xml:space="preserve"> </w:t>
      </w:r>
      <w:r w:rsidR="00570380">
        <w:br/>
      </w:r>
      <w:r w:rsidR="00570380">
        <w:br/>
      </w:r>
    </w:p>
    <w:p w14:paraId="707F3E63" w14:textId="77777777" w:rsidR="00405AFC" w:rsidRPr="005A180C" w:rsidRDefault="00405AFC" w:rsidP="00BF5DDC">
      <w:pPr>
        <w:pStyle w:val="Datepublished"/>
        <w:rPr>
          <w:sz w:val="72"/>
          <w:szCs w:val="54"/>
        </w:rPr>
      </w:pPr>
    </w:p>
    <w:p w14:paraId="38E2E8EE" w14:textId="7E071360" w:rsidR="00F87859" w:rsidRPr="00570380" w:rsidRDefault="00887F23" w:rsidP="00BF5DDC">
      <w:pPr>
        <w:pStyle w:val="Datepublished"/>
      </w:pPr>
      <w:r w:rsidRPr="00570380">
        <w:t xml:space="preserve">Published: </w:t>
      </w:r>
      <w:r w:rsidR="00791FB4">
        <w:t>November 2025</w:t>
      </w:r>
    </w:p>
    <w:p w14:paraId="16E3C107" w14:textId="0073F159" w:rsidR="00354A52" w:rsidRDefault="00F87859" w:rsidP="00354A52">
      <w:pPr>
        <w:pStyle w:val="Heading1"/>
      </w:pPr>
      <w:r w:rsidRPr="00153863">
        <w:br w:type="page"/>
      </w:r>
      <w:r w:rsidR="00354A52">
        <w:lastRenderedPageBreak/>
        <w:t>What is in this document</w:t>
      </w:r>
    </w:p>
    <w:p w14:paraId="3A70E569" w14:textId="77777777" w:rsidR="00354A52" w:rsidRDefault="00354A52" w:rsidP="00354A52"/>
    <w:p w14:paraId="181DCC02" w14:textId="77777777" w:rsidR="00354A52" w:rsidRDefault="00354A52" w:rsidP="00354A52"/>
    <w:p w14:paraId="4A281A8E" w14:textId="0B31C9D2" w:rsidR="00354A52" w:rsidRPr="000A3C46" w:rsidRDefault="00D63900" w:rsidP="00354A52">
      <w:pPr>
        <w:jc w:val="right"/>
        <w:rPr>
          <w:rFonts w:cs="Arial"/>
          <w:b/>
          <w:bCs/>
          <w:szCs w:val="32"/>
        </w:rPr>
      </w:pPr>
      <w:r>
        <w:rPr>
          <w:rFonts w:cs="Arial"/>
          <w:bCs/>
          <w:noProof/>
          <w:szCs w:val="32"/>
        </w:rPr>
        <w:drawing>
          <wp:anchor distT="0" distB="0" distL="114300" distR="114300" simplePos="0" relativeHeight="252082176" behindDoc="1" locked="0" layoutInCell="1" allowOverlap="1" wp14:anchorId="6F332CD8" wp14:editId="4ED7D8A2">
            <wp:simplePos x="0" y="0"/>
            <wp:positionH relativeFrom="column">
              <wp:posOffset>166255</wp:posOffset>
            </wp:positionH>
            <wp:positionV relativeFrom="paragraph">
              <wp:posOffset>226118</wp:posOffset>
            </wp:positionV>
            <wp:extent cx="1085850" cy="1085850"/>
            <wp:effectExtent l="0" t="0" r="0" b="0"/>
            <wp:wrapThrough wrapText="bothSides">
              <wp:wrapPolygon edited="0">
                <wp:start x="9095" y="0"/>
                <wp:lineTo x="7579" y="1516"/>
                <wp:lineTo x="6442" y="4168"/>
                <wp:lineTo x="6442" y="6063"/>
                <wp:lineTo x="1895" y="6821"/>
                <wp:lineTo x="379" y="8337"/>
                <wp:lineTo x="0" y="14021"/>
                <wp:lineTo x="758" y="18947"/>
                <wp:lineTo x="4168" y="21221"/>
                <wp:lineTo x="5305" y="21221"/>
                <wp:lineTo x="17053" y="21221"/>
                <wp:lineTo x="17432" y="21221"/>
                <wp:lineTo x="20463" y="18189"/>
                <wp:lineTo x="21221" y="13642"/>
                <wp:lineTo x="21221" y="8716"/>
                <wp:lineTo x="18947" y="6821"/>
                <wp:lineTo x="14779" y="5305"/>
                <wp:lineTo x="13263" y="1137"/>
                <wp:lineTo x="12126" y="0"/>
                <wp:lineTo x="9095" y="0"/>
              </wp:wrapPolygon>
            </wp:wrapThrough>
            <wp:docPr id="704388542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388542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4A52">
        <w:rPr>
          <w:rFonts w:cs="Arial"/>
          <w:b/>
          <w:bCs/>
          <w:szCs w:val="32"/>
        </w:rPr>
        <w:t>Page n</w:t>
      </w:r>
      <w:r w:rsidR="00354A52" w:rsidRPr="00CA1163">
        <w:rPr>
          <w:rFonts w:cs="Arial"/>
          <w:b/>
          <w:bCs/>
          <w:szCs w:val="32"/>
        </w:rPr>
        <w:t>umber:</w:t>
      </w:r>
    </w:p>
    <w:p w14:paraId="7F8F8B67" w14:textId="361CD55B" w:rsidR="00354A52" w:rsidRDefault="00354A52" w:rsidP="00354A52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40E3FC1C" w14:textId="57B08F84" w:rsidR="00354A52" w:rsidRDefault="00354A52" w:rsidP="00354A52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054B843C" w14:textId="36C571A9" w:rsidR="00354A52" w:rsidRPr="007306A9" w:rsidRDefault="007306A9" w:rsidP="00354A52">
      <w:pPr>
        <w:pStyle w:val="contentspage"/>
        <w:rPr>
          <w:rStyle w:val="Hyperlink"/>
          <w:color w:val="auto"/>
          <w:u w:val="none"/>
        </w:rPr>
      </w:pPr>
      <w:r w:rsidRPr="007306A9">
        <w:fldChar w:fldCharType="begin"/>
      </w:r>
      <w:r w:rsidRPr="007306A9">
        <w:instrText>HYPERLINK  \l "_About_this_document"</w:instrText>
      </w:r>
      <w:r w:rsidRPr="007306A9">
        <w:fldChar w:fldCharType="separate"/>
      </w:r>
      <w:r w:rsidR="00354A52" w:rsidRPr="007306A9">
        <w:rPr>
          <w:rStyle w:val="Hyperlink"/>
          <w:color w:val="auto"/>
          <w:u w:val="none"/>
        </w:rPr>
        <w:t>About this document</w:t>
      </w:r>
      <w:r w:rsidR="00354A52" w:rsidRPr="007306A9">
        <w:rPr>
          <w:rStyle w:val="Hyperlink"/>
          <w:color w:val="auto"/>
          <w:u w:val="none"/>
        </w:rPr>
        <w:tab/>
      </w:r>
      <w:r w:rsidR="005E457E" w:rsidRPr="007306A9">
        <w:rPr>
          <w:rStyle w:val="Hyperlink"/>
          <w:color w:val="auto"/>
          <w:u w:val="none"/>
        </w:rPr>
        <w:t>2</w:t>
      </w:r>
    </w:p>
    <w:p w14:paraId="0E08EB19" w14:textId="4FA62209" w:rsidR="00354A52" w:rsidRPr="007306A9" w:rsidRDefault="00F50D14" w:rsidP="00354A52">
      <w:pPr>
        <w:pStyle w:val="contentspage"/>
      </w:pPr>
      <w:r>
        <w:rPr>
          <w:noProof/>
        </w:rPr>
        <w:drawing>
          <wp:anchor distT="0" distB="0" distL="114300" distR="114300" simplePos="0" relativeHeight="252044288" behindDoc="1" locked="0" layoutInCell="1" allowOverlap="1" wp14:anchorId="056B2AA9" wp14:editId="5096478C">
            <wp:simplePos x="0" y="0"/>
            <wp:positionH relativeFrom="margin">
              <wp:posOffset>41564</wp:posOffset>
            </wp:positionH>
            <wp:positionV relativeFrom="paragraph">
              <wp:posOffset>29383</wp:posOffset>
            </wp:positionV>
            <wp:extent cx="1342046" cy="1041253"/>
            <wp:effectExtent l="0" t="0" r="0" b="6985"/>
            <wp:wrapNone/>
            <wp:docPr id="672352272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473893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046" cy="1041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06A9" w:rsidRPr="007306A9">
        <w:fldChar w:fldCharType="end"/>
      </w:r>
    </w:p>
    <w:p w14:paraId="068142E1" w14:textId="00610736" w:rsidR="005E6AE4" w:rsidRPr="007306A9" w:rsidRDefault="00354A52" w:rsidP="00354A52">
      <w:pPr>
        <w:pStyle w:val="contentspage"/>
        <w:rPr>
          <w:rStyle w:val="Hyperlink"/>
          <w:color w:val="auto"/>
          <w:u w:val="none"/>
        </w:rPr>
      </w:pPr>
      <w:r w:rsidRPr="007306A9">
        <w:br/>
      </w:r>
      <w:r w:rsidR="005E6AE4" w:rsidRPr="007306A9">
        <w:fldChar w:fldCharType="begin"/>
      </w:r>
      <w:r w:rsidR="005E6AE4" w:rsidRPr="007306A9">
        <w:instrText>HYPERLINK  \l "_Why_is_NZSL"</w:instrText>
      </w:r>
      <w:r w:rsidR="005E6AE4" w:rsidRPr="007306A9">
        <w:fldChar w:fldCharType="separate"/>
      </w:r>
      <w:r w:rsidR="005E6AE4" w:rsidRPr="007306A9">
        <w:rPr>
          <w:rStyle w:val="Hyperlink"/>
          <w:color w:val="auto"/>
          <w:u w:val="none"/>
        </w:rPr>
        <w:t>Wh</w:t>
      </w:r>
      <w:r w:rsidR="005E6AE4">
        <w:rPr>
          <w:rStyle w:val="Hyperlink"/>
          <w:color w:val="auto"/>
          <w:u w:val="none"/>
        </w:rPr>
        <w:t>y</w:t>
      </w:r>
      <w:r w:rsidR="005E6AE4" w:rsidRPr="007306A9">
        <w:rPr>
          <w:rStyle w:val="Hyperlink"/>
          <w:color w:val="auto"/>
          <w:u w:val="none"/>
        </w:rPr>
        <w:t xml:space="preserve"> is NZSL important? </w:t>
      </w:r>
      <w:r w:rsidR="005E6AE4" w:rsidRPr="007306A9">
        <w:rPr>
          <w:rStyle w:val="Hyperlink"/>
          <w:color w:val="auto"/>
          <w:u w:val="none"/>
        </w:rPr>
        <w:tab/>
        <w:t>4</w:t>
      </w:r>
    </w:p>
    <w:p w14:paraId="27EF654A" w14:textId="2A887FA4" w:rsidR="005E6AE4" w:rsidRPr="007306A9" w:rsidRDefault="00D63900" w:rsidP="00354A52">
      <w:pPr>
        <w:pStyle w:val="contentspage"/>
        <w:rPr>
          <w:rStyle w:val="Hyperlink"/>
          <w:color w:val="auto"/>
          <w:u w:val="none"/>
        </w:rPr>
      </w:pPr>
      <w:r w:rsidRPr="007306A9">
        <w:rPr>
          <w:noProof/>
          <w:lang w:val="mi-NZ" w:eastAsia="en-NZ"/>
        </w:rPr>
        <w:drawing>
          <wp:anchor distT="0" distB="0" distL="114300" distR="114300" simplePos="0" relativeHeight="251972608" behindDoc="1" locked="0" layoutInCell="1" allowOverlap="1" wp14:anchorId="550355B0" wp14:editId="30439FED">
            <wp:simplePos x="0" y="0"/>
            <wp:positionH relativeFrom="margin">
              <wp:posOffset>0</wp:posOffset>
            </wp:positionH>
            <wp:positionV relativeFrom="page">
              <wp:posOffset>5015345</wp:posOffset>
            </wp:positionV>
            <wp:extent cx="1604594" cy="952500"/>
            <wp:effectExtent l="0" t="0" r="0" b="0"/>
            <wp:wrapNone/>
            <wp:docPr id="1737547147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547147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38" r="13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594" cy="95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8EE47C" w14:textId="2F033EAF" w:rsidR="00354A52" w:rsidRPr="007306A9" w:rsidRDefault="005E6AE4" w:rsidP="00354A52">
      <w:pPr>
        <w:pStyle w:val="contentspage"/>
        <w:rPr>
          <w:rStyle w:val="Hyperlink"/>
          <w:color w:val="auto"/>
          <w:u w:val="none"/>
        </w:rPr>
      </w:pPr>
      <w:r w:rsidRPr="007306A9">
        <w:fldChar w:fldCharType="end"/>
      </w:r>
      <w:r w:rsidR="00354A52" w:rsidRPr="007306A9">
        <w:br/>
      </w:r>
      <w:r w:rsidR="007306A9" w:rsidRPr="007306A9">
        <w:fldChar w:fldCharType="begin"/>
      </w:r>
      <w:r w:rsidR="007306A9" w:rsidRPr="007306A9">
        <w:instrText>HYPERLINK  \l "_The_role_of"</w:instrText>
      </w:r>
      <w:r w:rsidR="007306A9" w:rsidRPr="007306A9">
        <w:fldChar w:fldCharType="separate"/>
      </w:r>
      <w:r w:rsidR="00354A52" w:rsidRPr="007306A9">
        <w:rPr>
          <w:rStyle w:val="Hyperlink"/>
          <w:color w:val="auto"/>
          <w:u w:val="none"/>
        </w:rPr>
        <w:t>The role of the NZSL Board</w:t>
      </w:r>
      <w:r w:rsidR="00354A52" w:rsidRPr="007306A9">
        <w:rPr>
          <w:rStyle w:val="Hyperlink"/>
          <w:color w:val="auto"/>
          <w:u w:val="none"/>
        </w:rPr>
        <w:tab/>
      </w:r>
      <w:r w:rsidR="005E457E" w:rsidRPr="007306A9">
        <w:rPr>
          <w:rStyle w:val="Hyperlink"/>
          <w:color w:val="auto"/>
          <w:u w:val="none"/>
        </w:rPr>
        <w:t>6</w:t>
      </w:r>
    </w:p>
    <w:p w14:paraId="7081B9AC" w14:textId="0FD0B2E3" w:rsidR="00354A52" w:rsidRPr="007306A9" w:rsidRDefault="007306A9" w:rsidP="00354A52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  <w:r w:rsidRPr="007306A9">
        <w:rPr>
          <w:rFonts w:cs="Arial"/>
          <w:bCs/>
          <w:szCs w:val="32"/>
        </w:rPr>
        <w:fldChar w:fldCharType="end"/>
      </w:r>
    </w:p>
    <w:p w14:paraId="3BBCEDE7" w14:textId="546B78DE" w:rsidR="00354A52" w:rsidRPr="007306A9" w:rsidRDefault="00D63900" w:rsidP="00354A52">
      <w:pPr>
        <w:pStyle w:val="contentspage"/>
      </w:pPr>
      <w:r>
        <w:rPr>
          <w:noProof/>
        </w:rPr>
        <w:drawing>
          <wp:anchor distT="0" distB="0" distL="114300" distR="114300" simplePos="0" relativeHeight="252081152" behindDoc="1" locked="0" layoutInCell="1" allowOverlap="1" wp14:anchorId="3864B754" wp14:editId="2D5B0750">
            <wp:simplePos x="0" y="0"/>
            <wp:positionH relativeFrom="margin">
              <wp:posOffset>102177</wp:posOffset>
            </wp:positionH>
            <wp:positionV relativeFrom="paragraph">
              <wp:posOffset>158519</wp:posOffset>
            </wp:positionV>
            <wp:extent cx="1323975" cy="1816272"/>
            <wp:effectExtent l="19050" t="19050" r="9525" b="12700"/>
            <wp:wrapNone/>
            <wp:docPr id="1375704388" name="Picture 1375704388" descr="Cover of the New Zealand Sign Language Strategy 2026 - 2036 docu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over of the New Zealand Sign Language Strategy 2026 - 2036 document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8162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4A52" w:rsidRPr="007306A9">
        <w:br/>
      </w:r>
      <w:hyperlink w:anchor="_The_NZSL_Strategy" w:history="1">
        <w:r w:rsidR="00354A52" w:rsidRPr="007306A9">
          <w:rPr>
            <w:rStyle w:val="Hyperlink"/>
            <w:color w:val="auto"/>
            <w:u w:val="none"/>
          </w:rPr>
          <w:t>The NZSL Strategy</w:t>
        </w:r>
        <w:r w:rsidR="00354A52" w:rsidRPr="007306A9">
          <w:rPr>
            <w:rStyle w:val="Hyperlink"/>
            <w:color w:val="auto"/>
            <w:u w:val="none"/>
          </w:rPr>
          <w:tab/>
        </w:r>
        <w:r w:rsidR="005E457E" w:rsidRPr="007306A9">
          <w:rPr>
            <w:rStyle w:val="Hyperlink"/>
            <w:color w:val="auto"/>
            <w:u w:val="none"/>
          </w:rPr>
          <w:t>9</w:t>
        </w:r>
      </w:hyperlink>
    </w:p>
    <w:p w14:paraId="59FF787B" w14:textId="035B72DD" w:rsidR="00354A52" w:rsidRPr="007306A9" w:rsidRDefault="00354A52" w:rsidP="00354A52">
      <w:pPr>
        <w:pStyle w:val="contentspage"/>
      </w:pPr>
      <w:r w:rsidRPr="007306A9">
        <w:br/>
      </w:r>
    </w:p>
    <w:p w14:paraId="66FC6A9E" w14:textId="1257DB0C" w:rsidR="00354A52" w:rsidRPr="007306A9" w:rsidRDefault="007306A9" w:rsidP="00354A52">
      <w:pPr>
        <w:pStyle w:val="contentspage"/>
        <w:rPr>
          <w:rStyle w:val="Hyperlink"/>
          <w:color w:val="auto"/>
          <w:u w:val="none"/>
        </w:rPr>
      </w:pPr>
      <w:r w:rsidRPr="007306A9">
        <w:fldChar w:fldCharType="begin"/>
      </w:r>
      <w:r w:rsidRPr="007306A9">
        <w:instrText>HYPERLINK  \l "_What_will_happen"</w:instrText>
      </w:r>
      <w:r w:rsidRPr="007306A9">
        <w:fldChar w:fldCharType="separate"/>
      </w:r>
      <w:r w:rsidR="00354A52" w:rsidRPr="007306A9">
        <w:rPr>
          <w:rStyle w:val="Hyperlink"/>
          <w:color w:val="auto"/>
          <w:u w:val="none"/>
        </w:rPr>
        <w:t xml:space="preserve">What will happen with </w:t>
      </w:r>
      <w:r w:rsidR="00354A52" w:rsidRPr="007306A9">
        <w:rPr>
          <w:rStyle w:val="Hyperlink"/>
          <w:color w:val="auto"/>
          <w:u w:val="none"/>
        </w:rPr>
        <w:br/>
        <w:t>the Strategy</w:t>
      </w:r>
      <w:r w:rsidR="00354A52" w:rsidRPr="007306A9">
        <w:rPr>
          <w:rStyle w:val="Hyperlink"/>
          <w:color w:val="auto"/>
          <w:u w:val="none"/>
        </w:rPr>
        <w:tab/>
      </w:r>
      <w:r w:rsidR="007D5A43">
        <w:rPr>
          <w:rStyle w:val="Hyperlink"/>
          <w:color w:val="auto"/>
          <w:u w:val="none"/>
        </w:rPr>
        <w:t>19</w:t>
      </w:r>
    </w:p>
    <w:p w14:paraId="18A3CACD" w14:textId="684EC752" w:rsidR="007D5A43" w:rsidRPr="007306A9" w:rsidRDefault="007D5A43" w:rsidP="007D5A43">
      <w:pPr>
        <w:pStyle w:val="contentspage"/>
      </w:pPr>
      <w:r>
        <w:rPr>
          <w:noProof/>
          <w:lang w:val="en-NZ" w:eastAsia="en-NZ"/>
        </w:rPr>
        <w:drawing>
          <wp:anchor distT="0" distB="0" distL="114300" distR="114300" simplePos="0" relativeHeight="252079104" behindDoc="1" locked="0" layoutInCell="1" allowOverlap="1" wp14:anchorId="0522C0AF" wp14:editId="18345517">
            <wp:simplePos x="0" y="0"/>
            <wp:positionH relativeFrom="column">
              <wp:posOffset>249382</wp:posOffset>
            </wp:positionH>
            <wp:positionV relativeFrom="paragraph">
              <wp:posOffset>183804</wp:posOffset>
            </wp:positionV>
            <wp:extent cx="1009650" cy="1050460"/>
            <wp:effectExtent l="0" t="0" r="0" b="0"/>
            <wp:wrapNone/>
            <wp:docPr id="876506434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320169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1050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06A9" w:rsidRPr="007306A9">
        <w:fldChar w:fldCharType="end"/>
      </w:r>
      <w:r w:rsidRPr="007306A9">
        <w:br/>
      </w:r>
    </w:p>
    <w:p w14:paraId="6D3ACE47" w14:textId="5ED8D245" w:rsidR="00354A52" w:rsidRDefault="007D5A43" w:rsidP="007D5A43">
      <w:pPr>
        <w:pStyle w:val="contentspage"/>
        <w:rPr>
          <w:rFonts w:eastAsia="Arial Unicode MS"/>
          <w:b/>
          <w:noProof/>
          <w:kern w:val="28"/>
          <w:sz w:val="44"/>
          <w:lang w:val="en-NZ" w:eastAsia="en-NZ"/>
        </w:rPr>
      </w:pPr>
      <w:hyperlink w:anchor="_What_will_happen" w:history="1">
        <w:r w:rsidRPr="007306A9">
          <w:rPr>
            <w:rStyle w:val="Hyperlink"/>
            <w:color w:val="auto"/>
            <w:u w:val="none"/>
          </w:rPr>
          <w:t>Wh</w:t>
        </w:r>
        <w:r>
          <w:rPr>
            <w:rStyle w:val="Hyperlink"/>
            <w:color w:val="auto"/>
            <w:u w:val="none"/>
          </w:rPr>
          <w:t>ere to find more information</w:t>
        </w:r>
        <w:r w:rsidRPr="007306A9">
          <w:rPr>
            <w:rStyle w:val="Hyperlink"/>
            <w:color w:val="auto"/>
            <w:u w:val="none"/>
          </w:rPr>
          <w:tab/>
        </w:r>
      </w:hyperlink>
      <w:r>
        <w:t>21</w:t>
      </w:r>
      <w:r w:rsidR="00354A52">
        <w:rPr>
          <w:noProof/>
          <w:lang w:val="en-NZ" w:eastAsia="en-NZ"/>
        </w:rPr>
        <w:br w:type="page"/>
      </w:r>
    </w:p>
    <w:p w14:paraId="740EBBAA" w14:textId="41336F1F" w:rsidR="00570380" w:rsidRDefault="00124EA8" w:rsidP="00570380">
      <w:pPr>
        <w:pStyle w:val="Heading1"/>
        <w:rPr>
          <w:noProof/>
          <w:lang w:val="en-NZ" w:eastAsia="en-NZ"/>
        </w:rPr>
      </w:pPr>
      <w:bookmarkStart w:id="0" w:name="_About_this_document"/>
      <w:bookmarkEnd w:id="0"/>
      <w:r>
        <w:rPr>
          <w:noProof/>
          <w:lang w:val="en-NZ" w:eastAsia="en-NZ"/>
        </w:rPr>
        <w:lastRenderedPageBreak/>
        <w:t xml:space="preserve">About this </w:t>
      </w:r>
      <w:r w:rsidR="00791FB4">
        <w:rPr>
          <w:noProof/>
          <w:lang w:val="en-NZ" w:eastAsia="en-NZ"/>
        </w:rPr>
        <w:t>document</w:t>
      </w:r>
    </w:p>
    <w:p w14:paraId="4DBD2849" w14:textId="77777777" w:rsidR="00791FB4" w:rsidRDefault="00791FB4" w:rsidP="00791FB4">
      <w:pPr>
        <w:pStyle w:val="BodyText"/>
        <w:rPr>
          <w:lang w:val="en-NZ" w:eastAsia="en-NZ"/>
        </w:rPr>
      </w:pPr>
    </w:p>
    <w:p w14:paraId="05E3A146" w14:textId="21177C92" w:rsidR="00791FB4" w:rsidRDefault="006F51F4" w:rsidP="00791FB4">
      <w:pPr>
        <w:pStyle w:val="BodyText"/>
        <w:rPr>
          <w:lang w:val="en-NZ" w:eastAsia="en-NZ"/>
        </w:rPr>
      </w:pPr>
      <w:r>
        <w:rPr>
          <w:rFonts w:cs="Arial"/>
          <w:bCs/>
          <w:noProof/>
          <w:szCs w:val="32"/>
        </w:rPr>
        <w:drawing>
          <wp:anchor distT="0" distB="0" distL="114300" distR="114300" simplePos="0" relativeHeight="252095488" behindDoc="1" locked="0" layoutInCell="1" allowOverlap="1" wp14:anchorId="6A617072" wp14:editId="541B6C06">
            <wp:simplePos x="0" y="0"/>
            <wp:positionH relativeFrom="column">
              <wp:posOffset>207645</wp:posOffset>
            </wp:positionH>
            <wp:positionV relativeFrom="paragraph">
              <wp:posOffset>417195</wp:posOffset>
            </wp:positionV>
            <wp:extent cx="1232535" cy="1232535"/>
            <wp:effectExtent l="0" t="0" r="5715" b="5715"/>
            <wp:wrapNone/>
            <wp:docPr id="951277797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388542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32535" cy="1232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AB5F6F" w14:textId="0BAA58A6" w:rsidR="00791FB4" w:rsidRDefault="00791FB4" w:rsidP="00791FB4">
      <w:pPr>
        <w:pStyle w:val="BodyText"/>
        <w:rPr>
          <w:lang w:val="en-NZ" w:eastAsia="en-NZ"/>
        </w:rPr>
      </w:pPr>
      <w:r>
        <w:rPr>
          <w:lang w:val="en-NZ" w:eastAsia="en-NZ"/>
        </w:rPr>
        <w:t xml:space="preserve">This Easy Read document is a </w:t>
      </w:r>
      <w:r w:rsidRPr="00791FB4">
        <w:rPr>
          <w:b/>
          <w:bCs/>
          <w:lang w:val="en-NZ" w:eastAsia="en-NZ"/>
        </w:rPr>
        <w:t>summary</w:t>
      </w:r>
      <w:r>
        <w:rPr>
          <w:lang w:val="en-NZ" w:eastAsia="en-NZ"/>
        </w:rPr>
        <w:t xml:space="preserve"> of the </w:t>
      </w:r>
      <w:r w:rsidRPr="00791FB4">
        <w:rPr>
          <w:b/>
          <w:bCs/>
          <w:lang w:val="en-NZ" w:eastAsia="en-NZ"/>
        </w:rPr>
        <w:t>New Zealand Sign Language Strategy</w:t>
      </w:r>
      <w:r>
        <w:rPr>
          <w:lang w:val="en-NZ" w:eastAsia="en-NZ"/>
        </w:rPr>
        <w:t xml:space="preserve"> 2026 </w:t>
      </w:r>
      <w:r w:rsidR="00E97F8C">
        <w:rPr>
          <w:lang w:val="en-NZ" w:eastAsia="en-NZ"/>
        </w:rPr>
        <w:t>to</w:t>
      </w:r>
      <w:r>
        <w:rPr>
          <w:lang w:val="en-NZ" w:eastAsia="en-NZ"/>
        </w:rPr>
        <w:t xml:space="preserve"> 2036.</w:t>
      </w:r>
    </w:p>
    <w:p w14:paraId="4B95FA29" w14:textId="6BA5C44F" w:rsidR="00791FB4" w:rsidRDefault="006F51F4" w:rsidP="00791FB4">
      <w:pPr>
        <w:pStyle w:val="BodyText"/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81472" behindDoc="1" locked="0" layoutInCell="1" allowOverlap="1" wp14:anchorId="22B939B5" wp14:editId="7C3BF976">
            <wp:simplePos x="0" y="0"/>
            <wp:positionH relativeFrom="margin">
              <wp:posOffset>19050</wp:posOffset>
            </wp:positionH>
            <wp:positionV relativeFrom="page">
              <wp:posOffset>3957955</wp:posOffset>
            </wp:positionV>
            <wp:extent cx="1552754" cy="1552754"/>
            <wp:effectExtent l="0" t="0" r="0" b="9525"/>
            <wp:wrapNone/>
            <wp:docPr id="55314504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14504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754" cy="15527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2F98A9" w14:textId="1A2A810E" w:rsidR="00791FB4" w:rsidRDefault="005D4AA6" w:rsidP="00791FB4">
      <w:pPr>
        <w:pStyle w:val="BodyText"/>
        <w:rPr>
          <w:lang w:val="en-NZ"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64064" behindDoc="1" locked="0" layoutInCell="1" allowOverlap="1" wp14:anchorId="1E343082" wp14:editId="0D1B0A71">
                <wp:simplePos x="0" y="0"/>
                <wp:positionH relativeFrom="margin">
                  <wp:align>right</wp:align>
                </wp:positionH>
                <wp:positionV relativeFrom="paragraph">
                  <wp:posOffset>348447</wp:posOffset>
                </wp:positionV>
                <wp:extent cx="3505200" cy="1181100"/>
                <wp:effectExtent l="0" t="0" r="0" b="0"/>
                <wp:wrapNone/>
                <wp:docPr id="1796" name="Rectangle 17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1811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B15286" id="Rectangle 1796" o:spid="_x0000_s1026" alt="&quot;&quot;" style="position:absolute;margin-left:224.8pt;margin-top:27.45pt;width:276pt;height:93pt;z-index:-2514524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" fillcolor="#e2efd9 [665]" stroked="f" strokeweight="1pt">
                <w10:wrap anchorx="margin"/>
              </v:rect>
            </w:pict>
          </mc:Fallback>
        </mc:AlternateContent>
      </w:r>
    </w:p>
    <w:p w14:paraId="5C27A1AE" w14:textId="25AC504E" w:rsidR="00791FB4" w:rsidRDefault="00791FB4" w:rsidP="00791FB4">
      <w:pPr>
        <w:pStyle w:val="BodyText"/>
        <w:rPr>
          <w:lang w:val="en-NZ" w:eastAsia="en-NZ"/>
        </w:rPr>
      </w:pPr>
      <w:r>
        <w:rPr>
          <w:lang w:val="en-NZ" w:eastAsia="en-NZ"/>
        </w:rPr>
        <w:t xml:space="preserve">A </w:t>
      </w:r>
      <w:r>
        <w:rPr>
          <w:b/>
          <w:bCs/>
          <w:lang w:val="en-NZ" w:eastAsia="en-NZ"/>
        </w:rPr>
        <w:t>summary</w:t>
      </w:r>
      <w:r>
        <w:rPr>
          <w:lang w:val="en-NZ" w:eastAsia="en-NZ"/>
        </w:rPr>
        <w:t xml:space="preserve"> is</w:t>
      </w:r>
      <w:r w:rsidR="00F9490E">
        <w:rPr>
          <w:lang w:val="en-NZ" w:eastAsia="en-NZ"/>
        </w:rPr>
        <w:t xml:space="preserve"> a shorter version of a document that tells you the main points.</w:t>
      </w:r>
    </w:p>
    <w:p w14:paraId="18DD49B0" w14:textId="56DFBEAB" w:rsidR="00791FB4" w:rsidRDefault="006F51F4" w:rsidP="00791FB4">
      <w:pPr>
        <w:pStyle w:val="BodyText"/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82496" behindDoc="1" locked="0" layoutInCell="1" allowOverlap="1" wp14:anchorId="7CAF59E3" wp14:editId="718474CF">
            <wp:simplePos x="0" y="0"/>
            <wp:positionH relativeFrom="margin">
              <wp:posOffset>0</wp:posOffset>
            </wp:positionH>
            <wp:positionV relativeFrom="page">
              <wp:posOffset>5770072</wp:posOffset>
            </wp:positionV>
            <wp:extent cx="1690777" cy="1690777"/>
            <wp:effectExtent l="0" t="0" r="5080" b="0"/>
            <wp:wrapNone/>
            <wp:docPr id="294266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266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0777" cy="1690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7B6160" w14:textId="007D02C4" w:rsidR="00791FB4" w:rsidRDefault="005D4AA6" w:rsidP="00791FB4">
      <w:pPr>
        <w:pStyle w:val="BodyText"/>
        <w:rPr>
          <w:lang w:val="en-NZ"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66112" behindDoc="1" locked="0" layoutInCell="1" allowOverlap="1" wp14:anchorId="2246069C" wp14:editId="13738ADD">
                <wp:simplePos x="0" y="0"/>
                <wp:positionH relativeFrom="margin">
                  <wp:align>right</wp:align>
                </wp:positionH>
                <wp:positionV relativeFrom="paragraph">
                  <wp:posOffset>354545</wp:posOffset>
                </wp:positionV>
                <wp:extent cx="3505200" cy="802257"/>
                <wp:effectExtent l="0" t="0" r="0" b="0"/>
                <wp:wrapNone/>
                <wp:docPr id="462388205" name="Rectangle 46238820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802257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319099" id="Rectangle 462388205" o:spid="_x0000_s1026" alt="&quot;&quot;" style="position:absolute;margin-left:224.8pt;margin-top:27.9pt;width:276pt;height:63.15pt;z-index:-2514503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" fillcolor="#e2efd9 [665]" stroked="f" strokeweight="1pt">
                <w10:wrap anchorx="margin"/>
              </v:rect>
            </w:pict>
          </mc:Fallback>
        </mc:AlternateContent>
      </w:r>
    </w:p>
    <w:p w14:paraId="1447B960" w14:textId="502C8396" w:rsidR="00791FB4" w:rsidRDefault="00791FB4" w:rsidP="00791FB4">
      <w:pPr>
        <w:pStyle w:val="BodyText"/>
        <w:rPr>
          <w:lang w:val="en-NZ" w:eastAsia="en-NZ"/>
        </w:rPr>
      </w:pPr>
      <w:r>
        <w:rPr>
          <w:lang w:val="en-NZ" w:eastAsia="en-NZ"/>
        </w:rPr>
        <w:t xml:space="preserve">A </w:t>
      </w:r>
      <w:r w:rsidR="000901FF">
        <w:rPr>
          <w:b/>
          <w:bCs/>
          <w:lang w:val="en-NZ" w:eastAsia="en-NZ"/>
        </w:rPr>
        <w:t>strategy</w:t>
      </w:r>
      <w:r w:rsidR="000901FF">
        <w:rPr>
          <w:lang w:val="en-NZ" w:eastAsia="en-NZ"/>
        </w:rPr>
        <w:t xml:space="preserve"> </w:t>
      </w:r>
      <w:r>
        <w:rPr>
          <w:lang w:val="en-NZ" w:eastAsia="en-NZ"/>
        </w:rPr>
        <w:t>is a plan on how to do something.</w:t>
      </w:r>
      <w:r w:rsidR="005D4AA6" w:rsidRPr="005D4AA6">
        <w:rPr>
          <w:noProof/>
        </w:rPr>
        <w:t xml:space="preserve"> </w:t>
      </w:r>
    </w:p>
    <w:p w14:paraId="17866E64" w14:textId="676AF924" w:rsidR="00791FB4" w:rsidRDefault="00791FB4" w:rsidP="00791FB4">
      <w:pPr>
        <w:pStyle w:val="BodyText"/>
        <w:rPr>
          <w:lang w:val="en-NZ" w:eastAsia="en-NZ"/>
        </w:rPr>
      </w:pPr>
    </w:p>
    <w:p w14:paraId="58FF6CA1" w14:textId="2D882B38" w:rsidR="00791FB4" w:rsidRDefault="00AB2D7C" w:rsidP="00791FB4">
      <w:pPr>
        <w:pStyle w:val="BodyText"/>
        <w:rPr>
          <w:lang w:val="en-NZ" w:eastAsia="en-NZ"/>
        </w:rPr>
      </w:pPr>
      <w:r>
        <w:rPr>
          <w:noProof/>
        </w:rPr>
        <w:drawing>
          <wp:anchor distT="0" distB="0" distL="114300" distR="114300" simplePos="0" relativeHeight="252011520" behindDoc="1" locked="0" layoutInCell="1" allowOverlap="1" wp14:anchorId="1A6551FD" wp14:editId="3BB4C8F7">
            <wp:simplePos x="0" y="0"/>
            <wp:positionH relativeFrom="margin">
              <wp:posOffset>142135</wp:posOffset>
            </wp:positionH>
            <wp:positionV relativeFrom="paragraph">
              <wp:posOffset>88439</wp:posOffset>
            </wp:positionV>
            <wp:extent cx="1424516" cy="1954198"/>
            <wp:effectExtent l="19050" t="19050" r="23495" b="27305"/>
            <wp:wrapNone/>
            <wp:docPr id="262454753" name="Picture 2624547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454753" name="Picture 2624547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516" cy="19541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4AA6" w:rsidRPr="00BD34B6">
        <w:rPr>
          <w:noProof/>
        </w:rPr>
        <mc:AlternateContent>
          <mc:Choice Requires="wps">
            <w:drawing>
              <wp:anchor distT="0" distB="0" distL="114300" distR="114300" simplePos="0" relativeHeight="251868160" behindDoc="1" locked="0" layoutInCell="1" allowOverlap="1" wp14:anchorId="4FB89873" wp14:editId="69629862">
                <wp:simplePos x="0" y="0"/>
                <wp:positionH relativeFrom="margin">
                  <wp:align>right</wp:align>
                </wp:positionH>
                <wp:positionV relativeFrom="paragraph">
                  <wp:posOffset>331830</wp:posOffset>
                </wp:positionV>
                <wp:extent cx="3505200" cy="1518250"/>
                <wp:effectExtent l="0" t="0" r="0" b="6350"/>
                <wp:wrapNone/>
                <wp:docPr id="1063390966" name="Rectangle 10633909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5182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356C88" id="Rectangle 1063390966" o:spid="_x0000_s1026" alt="&quot;&quot;" style="position:absolute;margin-left:224.8pt;margin-top:26.15pt;width:276pt;height:119.55pt;z-index:-2514483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" fillcolor="#e2efd9 [665]" stroked="f" strokeweight="1pt">
                <w10:wrap anchorx="margin"/>
              </v:rect>
            </w:pict>
          </mc:Fallback>
        </mc:AlternateContent>
      </w:r>
    </w:p>
    <w:p w14:paraId="7D39772F" w14:textId="54046B4F" w:rsidR="00791FB4" w:rsidRDefault="00791FB4" w:rsidP="00791FB4">
      <w:pPr>
        <w:pStyle w:val="BodyText"/>
        <w:rPr>
          <w:lang w:val="en-NZ" w:eastAsia="en-NZ"/>
        </w:rPr>
      </w:pPr>
      <w:r>
        <w:rPr>
          <w:lang w:val="en-NZ" w:eastAsia="en-NZ"/>
        </w:rPr>
        <w:t xml:space="preserve">The </w:t>
      </w:r>
      <w:r w:rsidRPr="00791FB4">
        <w:rPr>
          <w:b/>
          <w:bCs/>
          <w:lang w:val="en-NZ" w:eastAsia="en-NZ"/>
        </w:rPr>
        <w:t>New Zealand Sign Language Strategy</w:t>
      </w:r>
      <w:r>
        <w:rPr>
          <w:lang w:val="en-NZ" w:eastAsia="en-NZ"/>
        </w:rPr>
        <w:t xml:space="preserve"> is the plan the New Zealand </w:t>
      </w:r>
      <w:r w:rsidR="004C7C65">
        <w:rPr>
          <w:lang w:val="en-NZ" w:eastAsia="en-NZ"/>
        </w:rPr>
        <w:t xml:space="preserve">Government </w:t>
      </w:r>
      <w:r>
        <w:rPr>
          <w:lang w:val="en-NZ" w:eastAsia="en-NZ"/>
        </w:rPr>
        <w:t>has for things to do with New Zealand Sign Language.</w:t>
      </w:r>
    </w:p>
    <w:p w14:paraId="24CCEB7E" w14:textId="4C6FB333" w:rsidR="00F9490E" w:rsidRPr="00F9490E" w:rsidRDefault="00217199" w:rsidP="00791FB4">
      <w:pPr>
        <w:pStyle w:val="BodyText"/>
        <w:rPr>
          <w:lang w:val="en-NZ"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85568" behindDoc="0" locked="0" layoutInCell="1" allowOverlap="1" wp14:anchorId="743A7DF2" wp14:editId="207E325B">
            <wp:simplePos x="0" y="0"/>
            <wp:positionH relativeFrom="margin">
              <wp:posOffset>165735</wp:posOffset>
            </wp:positionH>
            <wp:positionV relativeFrom="page">
              <wp:posOffset>631247</wp:posOffset>
            </wp:positionV>
            <wp:extent cx="1449238" cy="1964893"/>
            <wp:effectExtent l="0" t="0" r="0" b="0"/>
            <wp:wrapNone/>
            <wp:docPr id="1065225993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225993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9238" cy="19648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490E">
        <w:rPr>
          <w:lang w:val="en-NZ" w:eastAsia="en-NZ"/>
        </w:rPr>
        <w:t xml:space="preserve">In this document the New Zealand Sign Language Strategy will be called </w:t>
      </w:r>
      <w:r w:rsidR="00F9490E">
        <w:rPr>
          <w:b/>
          <w:bCs/>
          <w:lang w:val="en-NZ" w:eastAsia="en-NZ"/>
        </w:rPr>
        <w:t>the Strategy</w:t>
      </w:r>
      <w:r w:rsidR="00F9490E">
        <w:rPr>
          <w:lang w:val="en-NZ" w:eastAsia="en-NZ"/>
        </w:rPr>
        <w:t>.</w:t>
      </w:r>
    </w:p>
    <w:p w14:paraId="384E34C2" w14:textId="1820FFA5" w:rsidR="00F9490E" w:rsidRDefault="00F9490E" w:rsidP="00791FB4">
      <w:pPr>
        <w:pStyle w:val="BodyText"/>
        <w:rPr>
          <w:lang w:val="en-NZ" w:eastAsia="en-NZ"/>
        </w:rPr>
      </w:pPr>
    </w:p>
    <w:p w14:paraId="2BF0EBD1" w14:textId="44FC0986" w:rsidR="00F9490E" w:rsidRDefault="00941851" w:rsidP="00791FB4">
      <w:pPr>
        <w:pStyle w:val="BodyText"/>
        <w:rPr>
          <w:lang w:val="en-NZ" w:eastAsia="en-NZ"/>
        </w:rPr>
      </w:pPr>
      <w:r>
        <w:rPr>
          <w:noProof/>
        </w:rPr>
        <w:drawing>
          <wp:anchor distT="0" distB="0" distL="114300" distR="114300" simplePos="0" relativeHeight="252045312" behindDoc="0" locked="0" layoutInCell="1" allowOverlap="1" wp14:anchorId="1AFF427F" wp14:editId="0793CBE0">
            <wp:simplePos x="0" y="0"/>
            <wp:positionH relativeFrom="margin">
              <wp:posOffset>-58683</wp:posOffset>
            </wp:positionH>
            <wp:positionV relativeFrom="paragraph">
              <wp:posOffset>130059</wp:posOffset>
            </wp:positionV>
            <wp:extent cx="1846165" cy="1432384"/>
            <wp:effectExtent l="0" t="0" r="1905" b="0"/>
            <wp:wrapNone/>
            <wp:docPr id="882824299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824299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165" cy="1432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C1F1F3" w14:textId="5E7DFE58" w:rsidR="00791FB4" w:rsidRDefault="00791FB4" w:rsidP="00791FB4">
      <w:pPr>
        <w:pStyle w:val="BodyText"/>
        <w:rPr>
          <w:lang w:val="en-NZ" w:eastAsia="en-NZ"/>
        </w:rPr>
      </w:pPr>
      <w:r>
        <w:rPr>
          <w:lang w:val="en-NZ" w:eastAsia="en-NZ"/>
        </w:rPr>
        <w:t xml:space="preserve">New Zealand Sign Language is also called </w:t>
      </w:r>
      <w:r w:rsidRPr="00A871C1">
        <w:rPr>
          <w:b/>
          <w:bCs/>
          <w:lang w:val="en-NZ" w:eastAsia="en-NZ"/>
        </w:rPr>
        <w:t>NZSL</w:t>
      </w:r>
      <w:r>
        <w:rPr>
          <w:lang w:val="en-NZ" w:eastAsia="en-NZ"/>
        </w:rPr>
        <w:t>.</w:t>
      </w:r>
    </w:p>
    <w:p w14:paraId="28F175AA" w14:textId="52A245BE" w:rsidR="00F9490E" w:rsidRDefault="00F9490E" w:rsidP="00791FB4">
      <w:pPr>
        <w:pStyle w:val="BodyText"/>
        <w:rPr>
          <w:lang w:val="en-NZ" w:eastAsia="en-NZ"/>
        </w:rPr>
      </w:pPr>
    </w:p>
    <w:p w14:paraId="5952860B" w14:textId="2B8D16BF" w:rsidR="00F9490E" w:rsidRDefault="00F15EEE" w:rsidP="00791FB4">
      <w:pPr>
        <w:pStyle w:val="BodyText"/>
        <w:rPr>
          <w:lang w:val="en-NZ" w:eastAsia="en-NZ"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1860992" behindDoc="0" locked="0" layoutInCell="1" allowOverlap="1" wp14:anchorId="34F6938D" wp14:editId="02763DB8">
            <wp:simplePos x="0" y="0"/>
            <wp:positionH relativeFrom="margin">
              <wp:posOffset>19050</wp:posOffset>
            </wp:positionH>
            <wp:positionV relativeFrom="page">
              <wp:posOffset>4529397</wp:posOffset>
            </wp:positionV>
            <wp:extent cx="1767840" cy="2424845"/>
            <wp:effectExtent l="19050" t="19050" r="22860" b="13970"/>
            <wp:wrapNone/>
            <wp:docPr id="121288193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88193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7840" cy="24248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E5AA40C" w14:textId="058A73E7" w:rsidR="00F9490E" w:rsidRDefault="00F9490E" w:rsidP="00791FB4">
      <w:pPr>
        <w:pStyle w:val="BodyText"/>
        <w:rPr>
          <w:lang w:val="en-NZ" w:eastAsia="en-NZ"/>
        </w:rPr>
      </w:pPr>
      <w:r>
        <w:rPr>
          <w:lang w:val="en-NZ" w:eastAsia="en-NZ"/>
        </w:rPr>
        <w:t xml:space="preserve">You can find the full </w:t>
      </w:r>
      <w:r w:rsidR="00635C86">
        <w:rPr>
          <w:lang w:val="en-NZ" w:eastAsia="en-NZ"/>
        </w:rPr>
        <w:t>S</w:t>
      </w:r>
      <w:r>
        <w:rPr>
          <w:lang w:val="en-NZ" w:eastAsia="en-NZ"/>
        </w:rPr>
        <w:t>trategy at:</w:t>
      </w:r>
    </w:p>
    <w:p w14:paraId="0AEFF5F4" w14:textId="77777777" w:rsidR="00F9490E" w:rsidRDefault="00F9490E" w:rsidP="00791FB4">
      <w:pPr>
        <w:pStyle w:val="BodyText"/>
        <w:rPr>
          <w:lang w:val="en-NZ" w:eastAsia="en-NZ"/>
        </w:rPr>
      </w:pPr>
    </w:p>
    <w:p w14:paraId="09C841D8" w14:textId="5F746F1E" w:rsidR="00F9490E" w:rsidRPr="000A1567" w:rsidRDefault="000A1567" w:rsidP="00791FB4">
      <w:pPr>
        <w:pStyle w:val="BodyText"/>
        <w:rPr>
          <w:b/>
          <w:bCs/>
          <w:color w:val="000000" w:themeColor="text1"/>
          <w:lang w:val="en-NZ" w:eastAsia="en-NZ"/>
        </w:rPr>
      </w:pPr>
      <w:hyperlink r:id="rId22" w:history="1">
        <w:r w:rsidRPr="000A1567">
          <w:rPr>
            <w:rStyle w:val="Hyperlink"/>
            <w:b/>
            <w:bCs/>
            <w:color w:val="000000" w:themeColor="text1"/>
            <w:u w:val="none"/>
            <w:lang w:val="en-NZ" w:eastAsia="en-NZ"/>
          </w:rPr>
          <w:t>https://bit.ly/NZSL2636</w:t>
        </w:r>
      </w:hyperlink>
    </w:p>
    <w:p w14:paraId="0F04E3AE" w14:textId="77777777" w:rsidR="000A1567" w:rsidRPr="00354A52" w:rsidRDefault="000A1567" w:rsidP="000A1567">
      <w:pPr>
        <w:pStyle w:val="BodyText"/>
        <w:ind w:left="0"/>
        <w:rPr>
          <w:b/>
          <w:bCs/>
          <w:lang w:val="en-NZ" w:eastAsia="en-NZ"/>
        </w:rPr>
      </w:pPr>
    </w:p>
    <w:p w14:paraId="05C9E273" w14:textId="77777777" w:rsidR="00354A52" w:rsidRDefault="00354A52" w:rsidP="00791FB4">
      <w:pPr>
        <w:pStyle w:val="BodyText"/>
        <w:rPr>
          <w:lang w:val="en-NZ" w:eastAsia="en-NZ"/>
        </w:rPr>
      </w:pPr>
    </w:p>
    <w:p w14:paraId="2D3A8865" w14:textId="47BC44E2" w:rsidR="00F9490E" w:rsidRPr="00F9490E" w:rsidRDefault="00F9490E" w:rsidP="00791FB4">
      <w:pPr>
        <w:pStyle w:val="BodyText"/>
        <w:rPr>
          <w:lang w:val="en-NZ" w:eastAsia="en-NZ"/>
        </w:rPr>
      </w:pPr>
      <w:r>
        <w:rPr>
          <w:lang w:val="en-NZ" w:eastAsia="en-NZ"/>
        </w:rPr>
        <w:t>Th</w:t>
      </w:r>
      <w:r w:rsidR="00354A52">
        <w:rPr>
          <w:lang w:val="en-NZ" w:eastAsia="en-NZ"/>
        </w:rPr>
        <w:t>e</w:t>
      </w:r>
      <w:r>
        <w:rPr>
          <w:lang w:val="en-NZ" w:eastAsia="en-NZ"/>
        </w:rPr>
        <w:t xml:space="preserve"> </w:t>
      </w:r>
      <w:r w:rsidR="00354A52">
        <w:rPr>
          <w:lang w:val="en-NZ" w:eastAsia="en-NZ"/>
        </w:rPr>
        <w:t xml:space="preserve">full </w:t>
      </w:r>
      <w:r w:rsidR="00635C86">
        <w:rPr>
          <w:lang w:val="en-NZ" w:eastAsia="en-NZ"/>
        </w:rPr>
        <w:t>S</w:t>
      </w:r>
      <w:r w:rsidR="00354A52">
        <w:rPr>
          <w:lang w:val="en-NZ" w:eastAsia="en-NZ"/>
        </w:rPr>
        <w:t>trategy</w:t>
      </w:r>
      <w:r>
        <w:rPr>
          <w:lang w:val="en-NZ" w:eastAsia="en-NZ"/>
        </w:rPr>
        <w:t xml:space="preserve"> is </w:t>
      </w:r>
      <w:r>
        <w:rPr>
          <w:b/>
          <w:bCs/>
          <w:lang w:val="en-NZ" w:eastAsia="en-NZ"/>
        </w:rPr>
        <w:t>not</w:t>
      </w:r>
      <w:r>
        <w:rPr>
          <w:lang w:val="en-NZ" w:eastAsia="en-NZ"/>
        </w:rPr>
        <w:t xml:space="preserve"> in Easy Read.</w:t>
      </w:r>
    </w:p>
    <w:p w14:paraId="10624E5A" w14:textId="77777777" w:rsidR="00791FB4" w:rsidRDefault="00791FB4">
      <w:pPr>
        <w:spacing w:line="240" w:lineRule="auto"/>
        <w:ind w:left="0"/>
        <w:rPr>
          <w:lang w:val="en-NZ" w:eastAsia="en-NZ"/>
        </w:rPr>
      </w:pPr>
      <w:r>
        <w:rPr>
          <w:lang w:val="en-NZ" w:eastAsia="en-NZ"/>
        </w:rPr>
        <w:br w:type="page"/>
      </w:r>
    </w:p>
    <w:p w14:paraId="6F26183F" w14:textId="58B8DA8E" w:rsidR="00791FB4" w:rsidRDefault="00791FB4" w:rsidP="00791FB4">
      <w:pPr>
        <w:pStyle w:val="Heading1"/>
        <w:rPr>
          <w:lang w:val="en-NZ" w:eastAsia="en-NZ"/>
        </w:rPr>
      </w:pPr>
      <w:bookmarkStart w:id="1" w:name="_Why_is_NZSL"/>
      <w:bookmarkEnd w:id="1"/>
      <w:r>
        <w:rPr>
          <w:lang w:val="en-NZ" w:eastAsia="en-NZ"/>
        </w:rPr>
        <w:lastRenderedPageBreak/>
        <w:t>Why is NZSL important?</w:t>
      </w:r>
    </w:p>
    <w:p w14:paraId="45656512" w14:textId="3EC2F868" w:rsidR="00791FB4" w:rsidRDefault="00791FB4" w:rsidP="00791FB4">
      <w:pPr>
        <w:pStyle w:val="BodyText"/>
        <w:rPr>
          <w:lang w:val="en-NZ" w:eastAsia="en-NZ"/>
        </w:rPr>
      </w:pPr>
    </w:p>
    <w:p w14:paraId="72601C47" w14:textId="50DB7854" w:rsidR="00791FB4" w:rsidRDefault="00217199" w:rsidP="00791FB4">
      <w:pPr>
        <w:pStyle w:val="BodyText"/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87616" behindDoc="0" locked="0" layoutInCell="1" allowOverlap="1" wp14:anchorId="383C9291" wp14:editId="19B7D932">
            <wp:simplePos x="0" y="0"/>
            <wp:positionH relativeFrom="margin">
              <wp:posOffset>-104775</wp:posOffset>
            </wp:positionH>
            <wp:positionV relativeFrom="page">
              <wp:posOffset>2190115</wp:posOffset>
            </wp:positionV>
            <wp:extent cx="1699404" cy="1181081"/>
            <wp:effectExtent l="0" t="0" r="0" b="635"/>
            <wp:wrapNone/>
            <wp:docPr id="812356220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356220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9404" cy="1181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1AB276" w14:textId="199D02CA" w:rsidR="00791FB4" w:rsidRDefault="00791FB4" w:rsidP="00791FB4">
      <w:pPr>
        <w:pStyle w:val="BodyText"/>
        <w:rPr>
          <w:lang w:val="en-NZ" w:eastAsia="en-NZ"/>
        </w:rPr>
      </w:pPr>
      <w:r>
        <w:rPr>
          <w:lang w:val="en-NZ" w:eastAsia="en-NZ"/>
        </w:rPr>
        <w:t xml:space="preserve">NZSL is an </w:t>
      </w:r>
      <w:r>
        <w:rPr>
          <w:b/>
          <w:bCs/>
          <w:lang w:val="en-NZ" w:eastAsia="en-NZ"/>
        </w:rPr>
        <w:t>official language</w:t>
      </w:r>
      <w:r>
        <w:rPr>
          <w:lang w:val="en-NZ" w:eastAsia="en-NZ"/>
        </w:rPr>
        <w:t xml:space="preserve"> of New Zealand.</w:t>
      </w:r>
    </w:p>
    <w:p w14:paraId="65BDC230" w14:textId="22FA3F79" w:rsidR="00791FB4" w:rsidRDefault="00791FB4" w:rsidP="00791FB4">
      <w:pPr>
        <w:pStyle w:val="BodyText"/>
        <w:rPr>
          <w:lang w:val="en-NZ" w:eastAsia="en-NZ"/>
        </w:rPr>
      </w:pPr>
    </w:p>
    <w:p w14:paraId="25D96834" w14:textId="72643F21" w:rsidR="00791FB4" w:rsidRDefault="00217199" w:rsidP="00791FB4">
      <w:pPr>
        <w:pStyle w:val="BodyText"/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88640" behindDoc="0" locked="0" layoutInCell="1" allowOverlap="1" wp14:anchorId="1C9FACF5" wp14:editId="6F478456">
            <wp:simplePos x="0" y="0"/>
            <wp:positionH relativeFrom="margin">
              <wp:align>left</wp:align>
            </wp:positionH>
            <wp:positionV relativeFrom="page">
              <wp:posOffset>3657277</wp:posOffset>
            </wp:positionV>
            <wp:extent cx="1377315" cy="1764665"/>
            <wp:effectExtent l="0" t="0" r="0" b="6985"/>
            <wp:wrapNone/>
            <wp:docPr id="1864884382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884382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7315" cy="1764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4AA6" w:rsidRPr="00BD34B6">
        <w:rPr>
          <w:noProof/>
        </w:rPr>
        <mc:AlternateContent>
          <mc:Choice Requires="wps">
            <w:drawing>
              <wp:anchor distT="0" distB="0" distL="114300" distR="114300" simplePos="0" relativeHeight="251870208" behindDoc="1" locked="0" layoutInCell="1" allowOverlap="1" wp14:anchorId="385710AD" wp14:editId="158BEA89">
                <wp:simplePos x="0" y="0"/>
                <wp:positionH relativeFrom="margin">
                  <wp:align>right</wp:align>
                </wp:positionH>
                <wp:positionV relativeFrom="paragraph">
                  <wp:posOffset>327168</wp:posOffset>
                </wp:positionV>
                <wp:extent cx="3505200" cy="4175185"/>
                <wp:effectExtent l="0" t="0" r="0" b="0"/>
                <wp:wrapNone/>
                <wp:docPr id="762410540" name="Rectangle 76241054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417518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77E9B5" id="Rectangle 762410540" o:spid="_x0000_s1026" alt="&quot;&quot;" style="position:absolute;margin-left:224.8pt;margin-top:25.75pt;width:276pt;height:328.75pt;z-index:-2514462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" fillcolor="#e2efd9 [665]" stroked="f" strokeweight="1pt">
                <w10:wrap anchorx="margin"/>
              </v:rect>
            </w:pict>
          </mc:Fallback>
        </mc:AlternateContent>
      </w:r>
    </w:p>
    <w:p w14:paraId="52A09D6F" w14:textId="5EBD32AC" w:rsidR="00791FB4" w:rsidRDefault="00791FB4" w:rsidP="00791FB4">
      <w:pPr>
        <w:pStyle w:val="BodyText"/>
        <w:rPr>
          <w:lang w:val="en-NZ" w:eastAsia="en-NZ"/>
        </w:rPr>
      </w:pPr>
      <w:r>
        <w:rPr>
          <w:lang w:val="en-NZ" w:eastAsia="en-NZ"/>
        </w:rPr>
        <w:t xml:space="preserve">An </w:t>
      </w:r>
      <w:r>
        <w:rPr>
          <w:b/>
          <w:bCs/>
          <w:lang w:val="en-NZ" w:eastAsia="en-NZ"/>
        </w:rPr>
        <w:t xml:space="preserve">official language </w:t>
      </w:r>
      <w:r>
        <w:rPr>
          <w:lang w:val="en-NZ" w:eastAsia="en-NZ"/>
        </w:rPr>
        <w:t>is a language that has special rights in a country</w:t>
      </w:r>
      <w:r w:rsidR="00D3175E">
        <w:rPr>
          <w:lang w:val="en-NZ" w:eastAsia="en-NZ"/>
        </w:rPr>
        <w:t>.</w:t>
      </w:r>
    </w:p>
    <w:p w14:paraId="69BD4D59" w14:textId="33D6226F" w:rsidR="00791FB4" w:rsidRDefault="00DF77AC" w:rsidP="00DF77AC">
      <w:pPr>
        <w:pStyle w:val="BodyText"/>
        <w:tabs>
          <w:tab w:val="left" w:pos="5825"/>
          <w:tab w:val="left" w:pos="7745"/>
        </w:tabs>
        <w:rPr>
          <w:lang w:val="en-NZ" w:eastAsia="en-NZ"/>
        </w:rPr>
      </w:pPr>
      <w:r>
        <w:rPr>
          <w:lang w:val="en-NZ" w:eastAsia="en-NZ"/>
        </w:rPr>
        <w:tab/>
      </w:r>
      <w:r>
        <w:rPr>
          <w:lang w:val="en-NZ" w:eastAsia="en-NZ"/>
        </w:rPr>
        <w:tab/>
      </w:r>
    </w:p>
    <w:p w14:paraId="13BAF16E" w14:textId="42DEEBB0" w:rsidR="00791FB4" w:rsidRDefault="00607FE3" w:rsidP="00DF77AC">
      <w:pPr>
        <w:pStyle w:val="BodyText"/>
        <w:tabs>
          <w:tab w:val="left" w:pos="8291"/>
        </w:tabs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89664" behindDoc="0" locked="0" layoutInCell="1" allowOverlap="1" wp14:anchorId="5AD4648F" wp14:editId="0E293E82">
            <wp:simplePos x="0" y="0"/>
            <wp:positionH relativeFrom="margin">
              <wp:posOffset>-104775</wp:posOffset>
            </wp:positionH>
            <wp:positionV relativeFrom="page">
              <wp:posOffset>5711190</wp:posOffset>
            </wp:positionV>
            <wp:extent cx="1854679" cy="1042338"/>
            <wp:effectExtent l="0" t="0" r="0" b="5715"/>
            <wp:wrapNone/>
            <wp:docPr id="1868870443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870443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4679" cy="10423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77AC">
        <w:rPr>
          <w:lang w:val="en-NZ" w:eastAsia="en-NZ"/>
        </w:rPr>
        <w:tab/>
      </w:r>
    </w:p>
    <w:p w14:paraId="1E7C3749" w14:textId="31CE5E2C" w:rsidR="00791FB4" w:rsidRDefault="00791FB4" w:rsidP="00791FB4">
      <w:pPr>
        <w:pStyle w:val="BodyText"/>
        <w:rPr>
          <w:lang w:val="en-NZ" w:eastAsia="en-NZ"/>
        </w:rPr>
      </w:pPr>
      <w:r>
        <w:rPr>
          <w:lang w:val="en-NZ" w:eastAsia="en-NZ"/>
        </w:rPr>
        <w:t xml:space="preserve">Official languages are </w:t>
      </w:r>
      <w:r w:rsidR="00981D77">
        <w:rPr>
          <w:lang w:val="en-NZ" w:eastAsia="en-NZ"/>
        </w:rPr>
        <w:t>used:</w:t>
      </w:r>
    </w:p>
    <w:p w14:paraId="4F7AD24B" w14:textId="1B2C6BC4" w:rsidR="00791FB4" w:rsidRDefault="00981D77" w:rsidP="00374DD4">
      <w:pPr>
        <w:pStyle w:val="Listtoplevel"/>
        <w:rPr>
          <w:lang w:eastAsia="en-NZ"/>
        </w:rPr>
      </w:pPr>
      <w:r>
        <w:rPr>
          <w:lang w:eastAsia="en-NZ"/>
        </w:rPr>
        <w:t xml:space="preserve">in </w:t>
      </w:r>
      <w:r w:rsidR="00791FB4">
        <w:rPr>
          <w:lang w:eastAsia="en-NZ"/>
        </w:rPr>
        <w:t>government communication</w:t>
      </w:r>
    </w:p>
    <w:p w14:paraId="65FDDFEE" w14:textId="1B4DD08C" w:rsidR="00981D77" w:rsidRDefault="00F50D14" w:rsidP="00374DD4">
      <w:pPr>
        <w:pStyle w:val="Listtoplevel"/>
        <w:rPr>
          <w:lang w:eastAsia="en-NZ"/>
        </w:rPr>
      </w:pPr>
      <w:r>
        <w:drawing>
          <wp:anchor distT="0" distB="0" distL="114300" distR="114300" simplePos="0" relativeHeight="252042240" behindDoc="0" locked="0" layoutInCell="1" allowOverlap="1" wp14:anchorId="3AFA2826" wp14:editId="6116C639">
            <wp:simplePos x="0" y="0"/>
            <wp:positionH relativeFrom="margin">
              <wp:posOffset>-106391</wp:posOffset>
            </wp:positionH>
            <wp:positionV relativeFrom="paragraph">
              <wp:posOffset>261620</wp:posOffset>
            </wp:positionV>
            <wp:extent cx="1743075" cy="1352399"/>
            <wp:effectExtent l="0" t="0" r="0" b="635"/>
            <wp:wrapNone/>
            <wp:docPr id="1229473893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473893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352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1D77">
        <w:rPr>
          <w:lang w:eastAsia="en-NZ"/>
        </w:rPr>
        <w:t>in courts of law</w:t>
      </w:r>
    </w:p>
    <w:p w14:paraId="428A0BFB" w14:textId="5A21396C" w:rsidR="00374DD4" w:rsidRDefault="00981D77" w:rsidP="00374DD4">
      <w:pPr>
        <w:pStyle w:val="Listtoplevel"/>
        <w:rPr>
          <w:lang w:eastAsia="en-NZ"/>
        </w:rPr>
      </w:pPr>
      <w:r>
        <w:rPr>
          <w:lang w:eastAsia="en-NZ"/>
        </w:rPr>
        <w:t>in schools</w:t>
      </w:r>
      <w:r w:rsidR="00374DD4">
        <w:rPr>
          <w:lang w:eastAsia="en-NZ"/>
        </w:rPr>
        <w:t>.</w:t>
      </w:r>
    </w:p>
    <w:p w14:paraId="0477985E" w14:textId="77777777" w:rsidR="00374DD4" w:rsidRDefault="00374DD4" w:rsidP="00374DD4">
      <w:pPr>
        <w:rPr>
          <w:lang w:eastAsia="en-NZ"/>
        </w:rPr>
      </w:pPr>
    </w:p>
    <w:p w14:paraId="24A8B3B8" w14:textId="77777777" w:rsidR="00374DD4" w:rsidRDefault="00374DD4" w:rsidP="00374DD4">
      <w:pPr>
        <w:rPr>
          <w:lang w:eastAsia="en-NZ"/>
        </w:rPr>
      </w:pPr>
    </w:p>
    <w:p w14:paraId="328DEDAB" w14:textId="77777777" w:rsidR="00374DD4" w:rsidRDefault="00374DD4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3C1566EC" w14:textId="7FCE2185" w:rsidR="00791FB4" w:rsidRDefault="00694F1E" w:rsidP="00374DD4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892736" behindDoc="0" locked="0" layoutInCell="1" allowOverlap="1" wp14:anchorId="5F792955" wp14:editId="1CECE7CD">
            <wp:simplePos x="0" y="0"/>
            <wp:positionH relativeFrom="margin">
              <wp:posOffset>-112815</wp:posOffset>
            </wp:positionH>
            <wp:positionV relativeFrom="margin">
              <wp:posOffset>-233078</wp:posOffset>
            </wp:positionV>
            <wp:extent cx="1561381" cy="1561381"/>
            <wp:effectExtent l="0" t="0" r="1270" b="1270"/>
            <wp:wrapNone/>
            <wp:docPr id="2026779127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779127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1381" cy="1561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4DD4">
        <w:rPr>
          <w:lang w:eastAsia="en-NZ"/>
        </w:rPr>
        <w:t>NZSL is the language used by many:</w:t>
      </w:r>
    </w:p>
    <w:p w14:paraId="0B1D0F0F" w14:textId="59188C2E" w:rsidR="00374DD4" w:rsidRDefault="00374DD4" w:rsidP="00874CEB">
      <w:pPr>
        <w:pStyle w:val="Listtoplevel"/>
        <w:rPr>
          <w:lang w:eastAsia="en-NZ"/>
        </w:rPr>
      </w:pPr>
      <w:r>
        <w:rPr>
          <w:lang w:eastAsia="en-NZ"/>
        </w:rPr>
        <w:t>Deaf people</w:t>
      </w:r>
    </w:p>
    <w:p w14:paraId="7CD2D7F4" w14:textId="16BEE879" w:rsidR="00374DD4" w:rsidRDefault="00D57BA4" w:rsidP="00874CEB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58624" behindDoc="0" locked="0" layoutInCell="1" allowOverlap="1" wp14:anchorId="438AE0E4" wp14:editId="2A8D8337">
            <wp:simplePos x="0" y="0"/>
            <wp:positionH relativeFrom="column">
              <wp:posOffset>-114300</wp:posOffset>
            </wp:positionH>
            <wp:positionV relativeFrom="paragraph">
              <wp:posOffset>361950</wp:posOffset>
            </wp:positionV>
            <wp:extent cx="1771650" cy="1374765"/>
            <wp:effectExtent l="0" t="0" r="0" b="0"/>
            <wp:wrapNone/>
            <wp:docPr id="920492205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533089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374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4DD4">
        <w:rPr>
          <w:lang w:eastAsia="en-NZ"/>
        </w:rPr>
        <w:t>people who are hard of hearing</w:t>
      </w:r>
    </w:p>
    <w:p w14:paraId="3D7E45C1" w14:textId="24BA3639" w:rsidR="00374DD4" w:rsidRDefault="00374DD4" w:rsidP="00874CEB">
      <w:pPr>
        <w:pStyle w:val="Listtoplevel"/>
        <w:rPr>
          <w:lang w:eastAsia="en-NZ"/>
        </w:rPr>
      </w:pPr>
      <w:r>
        <w:rPr>
          <w:lang w:eastAsia="en-NZ"/>
        </w:rPr>
        <w:t>non-speaking people</w:t>
      </w:r>
    </w:p>
    <w:p w14:paraId="2B7D2980" w14:textId="6FC3F97D" w:rsidR="00874CEB" w:rsidRDefault="00D57BA4" w:rsidP="00874CEB">
      <w:pPr>
        <w:pStyle w:val="Listtoplevel"/>
        <w:rPr>
          <w:lang w:eastAsia="en-NZ"/>
        </w:rPr>
      </w:pPr>
      <w:r>
        <w:drawing>
          <wp:anchor distT="0" distB="0" distL="114300" distR="114300" simplePos="0" relativeHeight="252040192" behindDoc="0" locked="0" layoutInCell="1" allowOverlap="1" wp14:anchorId="79F1ABE8" wp14:editId="5AA34CD5">
            <wp:simplePos x="0" y="0"/>
            <wp:positionH relativeFrom="margin">
              <wp:posOffset>-164465</wp:posOffset>
            </wp:positionH>
            <wp:positionV relativeFrom="paragraph">
              <wp:posOffset>823595</wp:posOffset>
            </wp:positionV>
            <wp:extent cx="1771650" cy="1334920"/>
            <wp:effectExtent l="0" t="0" r="0" b="0"/>
            <wp:wrapNone/>
            <wp:docPr id="119494965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94965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33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4CEB">
        <w:rPr>
          <w:lang w:eastAsia="en-NZ"/>
        </w:rPr>
        <w:t>people who find spoken language hard</w:t>
      </w:r>
    </w:p>
    <w:p w14:paraId="30B8AFF7" w14:textId="2A6037A9" w:rsidR="00374DD4" w:rsidRDefault="00374DD4" w:rsidP="00874CEB">
      <w:pPr>
        <w:pStyle w:val="Listtoplevel"/>
        <w:rPr>
          <w:lang w:eastAsia="en-NZ"/>
        </w:rPr>
      </w:pPr>
      <w:r>
        <w:rPr>
          <w:lang w:eastAsia="en-NZ"/>
        </w:rPr>
        <w:t>deafblind people</w:t>
      </w:r>
    </w:p>
    <w:p w14:paraId="1ECDD66B" w14:textId="42CB6375" w:rsidR="00374DD4" w:rsidRDefault="000901FF" w:rsidP="00874CEB">
      <w:pPr>
        <w:pStyle w:val="Listtoplevel"/>
        <w:rPr>
          <w:lang w:eastAsia="en-NZ"/>
        </w:rPr>
      </w:pPr>
      <w:r>
        <w:rPr>
          <w:lang w:eastAsia="en-NZ"/>
        </w:rPr>
        <w:t xml:space="preserve">Children </w:t>
      </w:r>
      <w:r w:rsidR="00874CEB">
        <w:rPr>
          <w:lang w:eastAsia="en-NZ"/>
        </w:rPr>
        <w:t>of Deaf Adults / CODA.</w:t>
      </w:r>
    </w:p>
    <w:p w14:paraId="045F353B" w14:textId="31A82671" w:rsidR="00874CEB" w:rsidRDefault="00F50D14" w:rsidP="00874CEB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2041216" behindDoc="0" locked="0" layoutInCell="1" allowOverlap="1" wp14:anchorId="71911627" wp14:editId="0E021998">
            <wp:simplePos x="0" y="0"/>
            <wp:positionH relativeFrom="margin">
              <wp:posOffset>-171449</wp:posOffset>
            </wp:positionH>
            <wp:positionV relativeFrom="paragraph">
              <wp:posOffset>228600</wp:posOffset>
            </wp:positionV>
            <wp:extent cx="1841358" cy="1228725"/>
            <wp:effectExtent l="0" t="0" r="6985" b="0"/>
            <wp:wrapNone/>
            <wp:docPr id="1315536072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536072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875" cy="123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F89EFD" w14:textId="3A796ADF" w:rsidR="00874CEB" w:rsidRDefault="00874CEB" w:rsidP="00874CEB">
      <w:pPr>
        <w:rPr>
          <w:lang w:eastAsia="en-NZ"/>
        </w:rPr>
      </w:pPr>
    </w:p>
    <w:p w14:paraId="75499234" w14:textId="71982F64" w:rsidR="00874CEB" w:rsidRDefault="00874CEB" w:rsidP="00874CEB">
      <w:pPr>
        <w:rPr>
          <w:lang w:eastAsia="en-NZ"/>
        </w:rPr>
      </w:pPr>
      <w:r>
        <w:rPr>
          <w:lang w:eastAsia="en-NZ"/>
        </w:rPr>
        <w:t>Some people only use NZSL</w:t>
      </w:r>
      <w:r w:rsidR="005D4AA6">
        <w:rPr>
          <w:lang w:eastAsia="en-NZ"/>
        </w:rPr>
        <w:t xml:space="preserve"> as their language</w:t>
      </w:r>
      <w:r>
        <w:rPr>
          <w:lang w:eastAsia="en-NZ"/>
        </w:rPr>
        <w:t>.</w:t>
      </w:r>
    </w:p>
    <w:p w14:paraId="020F4535" w14:textId="40A6A8DF" w:rsidR="00874CEB" w:rsidRDefault="00874CEB" w:rsidP="00874CEB">
      <w:pPr>
        <w:rPr>
          <w:lang w:eastAsia="en-NZ"/>
        </w:rPr>
      </w:pPr>
    </w:p>
    <w:p w14:paraId="5F1FCD6D" w14:textId="080EC9B3" w:rsidR="00874CEB" w:rsidRDefault="00D57BA4" w:rsidP="00874CEB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891712" behindDoc="0" locked="0" layoutInCell="1" allowOverlap="1" wp14:anchorId="6A70CB9C" wp14:editId="2263B2AD">
            <wp:simplePos x="0" y="0"/>
            <wp:positionH relativeFrom="margin">
              <wp:posOffset>-27898</wp:posOffset>
            </wp:positionH>
            <wp:positionV relativeFrom="page">
              <wp:posOffset>7686675</wp:posOffset>
            </wp:positionV>
            <wp:extent cx="1638300" cy="1277653"/>
            <wp:effectExtent l="0" t="0" r="0" b="0"/>
            <wp:wrapNone/>
            <wp:docPr id="1490841286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841286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277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15E7E7" w14:textId="09AE3B48" w:rsidR="00C0630B" w:rsidRDefault="00874CEB" w:rsidP="00874CEB">
      <w:pPr>
        <w:rPr>
          <w:b/>
          <w:bCs/>
          <w:lang w:val="mi-NZ" w:eastAsia="en-NZ"/>
        </w:rPr>
      </w:pPr>
      <w:r>
        <w:rPr>
          <w:lang w:eastAsia="en-NZ"/>
        </w:rPr>
        <w:t>NZSL is also important to support Turi M</w:t>
      </w:r>
      <w:r>
        <w:rPr>
          <w:lang w:val="mi-NZ" w:eastAsia="en-NZ"/>
        </w:rPr>
        <w:t xml:space="preserve">āori / </w:t>
      </w:r>
      <w:r>
        <w:rPr>
          <w:lang w:eastAsia="en-NZ"/>
        </w:rPr>
        <w:t>M</w:t>
      </w:r>
      <w:r>
        <w:rPr>
          <w:lang w:val="mi-NZ" w:eastAsia="en-NZ"/>
        </w:rPr>
        <w:t xml:space="preserve">āori </w:t>
      </w:r>
      <w:r w:rsidR="00DB4375">
        <w:rPr>
          <w:lang w:val="mi-NZ" w:eastAsia="en-NZ"/>
        </w:rPr>
        <w:t xml:space="preserve">Deaf </w:t>
      </w:r>
      <w:r>
        <w:rPr>
          <w:lang w:val="mi-NZ" w:eastAsia="en-NZ"/>
        </w:rPr>
        <w:t xml:space="preserve">to </w:t>
      </w:r>
      <w:r w:rsidR="00C0630B">
        <w:rPr>
          <w:lang w:val="mi-NZ" w:eastAsia="en-NZ"/>
        </w:rPr>
        <w:t>be part of</w:t>
      </w:r>
      <w:r>
        <w:rPr>
          <w:lang w:val="mi-NZ" w:eastAsia="en-NZ"/>
        </w:rPr>
        <w:t xml:space="preserve"> </w:t>
      </w:r>
      <w:r w:rsidRPr="005D4AA6">
        <w:rPr>
          <w:lang w:val="mi-NZ" w:eastAsia="en-NZ"/>
        </w:rPr>
        <w:t xml:space="preserve">te ao </w:t>
      </w:r>
      <w:r w:rsidRPr="005D4AA6">
        <w:rPr>
          <w:lang w:eastAsia="en-NZ"/>
        </w:rPr>
        <w:t>M</w:t>
      </w:r>
      <w:r w:rsidRPr="005D4AA6">
        <w:rPr>
          <w:lang w:val="mi-NZ" w:eastAsia="en-NZ"/>
        </w:rPr>
        <w:t>āori</w:t>
      </w:r>
      <w:r w:rsidR="005D4AA6">
        <w:rPr>
          <w:lang w:val="mi-NZ" w:eastAsia="en-NZ"/>
        </w:rPr>
        <w:t xml:space="preserve"> / the </w:t>
      </w:r>
      <w:r w:rsidR="005D4AA6" w:rsidRPr="005D4AA6">
        <w:rPr>
          <w:lang w:eastAsia="en-NZ"/>
        </w:rPr>
        <w:t>M</w:t>
      </w:r>
      <w:r w:rsidR="005D4AA6" w:rsidRPr="005D4AA6">
        <w:rPr>
          <w:lang w:val="mi-NZ" w:eastAsia="en-NZ"/>
        </w:rPr>
        <w:t>āori</w:t>
      </w:r>
      <w:r w:rsidR="006B5AD8">
        <w:rPr>
          <w:lang w:val="mi-NZ" w:eastAsia="en-NZ"/>
        </w:rPr>
        <w:t xml:space="preserve"> </w:t>
      </w:r>
      <w:r w:rsidR="00F46269">
        <w:rPr>
          <w:lang w:val="mi-NZ" w:eastAsia="en-NZ"/>
        </w:rPr>
        <w:t>way of understanding the world</w:t>
      </w:r>
      <w:r>
        <w:rPr>
          <w:b/>
          <w:bCs/>
          <w:lang w:val="mi-NZ" w:eastAsia="en-NZ"/>
        </w:rPr>
        <w:t>.</w:t>
      </w:r>
    </w:p>
    <w:p w14:paraId="370F7519" w14:textId="77777777" w:rsidR="00C0630B" w:rsidRDefault="00C0630B">
      <w:pPr>
        <w:spacing w:line="240" w:lineRule="auto"/>
        <w:ind w:left="0"/>
        <w:rPr>
          <w:b/>
          <w:bCs/>
          <w:lang w:val="mi-NZ" w:eastAsia="en-NZ"/>
        </w:rPr>
      </w:pPr>
      <w:r>
        <w:rPr>
          <w:b/>
          <w:bCs/>
          <w:lang w:val="mi-NZ" w:eastAsia="en-NZ"/>
        </w:rPr>
        <w:br w:type="page"/>
      </w:r>
    </w:p>
    <w:p w14:paraId="0360E2CD" w14:textId="4597E62F" w:rsidR="00874CEB" w:rsidRDefault="00095357" w:rsidP="00C0630B">
      <w:pPr>
        <w:pStyle w:val="Heading1"/>
        <w:rPr>
          <w:lang w:val="mi-NZ" w:eastAsia="en-NZ"/>
        </w:rPr>
      </w:pPr>
      <w:bookmarkStart w:id="2" w:name="_The_role_of"/>
      <w:bookmarkEnd w:id="2"/>
      <w:r>
        <w:rPr>
          <w:lang w:val="mi-NZ" w:eastAsia="en-NZ"/>
        </w:rPr>
        <w:lastRenderedPageBreak/>
        <w:t>The role of the NZSL Board</w:t>
      </w:r>
    </w:p>
    <w:p w14:paraId="42760C75" w14:textId="266C0FD4" w:rsidR="00131E54" w:rsidRDefault="00131E54" w:rsidP="00131E54"/>
    <w:p w14:paraId="45C8BC9F" w14:textId="1AA7F024" w:rsidR="00131E54" w:rsidRDefault="00D015CB" w:rsidP="00131E54">
      <w:r>
        <w:rPr>
          <w:noProof/>
        </w:rPr>
        <w:drawing>
          <wp:anchor distT="0" distB="0" distL="114300" distR="114300" simplePos="0" relativeHeight="252089344" behindDoc="0" locked="0" layoutInCell="1" allowOverlap="1" wp14:anchorId="19166709" wp14:editId="2E88F008">
            <wp:simplePos x="0" y="0"/>
            <wp:positionH relativeFrom="column">
              <wp:posOffset>-202201</wp:posOffset>
            </wp:positionH>
            <wp:positionV relativeFrom="paragraph">
              <wp:posOffset>382674</wp:posOffset>
            </wp:positionV>
            <wp:extent cx="1987683" cy="1121583"/>
            <wp:effectExtent l="0" t="0" r="0" b="2540"/>
            <wp:wrapNone/>
            <wp:docPr id="210371886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718865" name="Picture 2103718865"/>
                    <pic:cNvPicPr/>
                  </pic:nvPicPr>
                  <pic:blipFill rotWithShape="1">
                    <a:blip r:embed="rId30"/>
                    <a:srcRect l="6430" r="10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880" cy="1126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1E54">
        <w:rPr>
          <w:noProof/>
        </w:rPr>
        <mc:AlternateContent>
          <mc:Choice Requires="wps">
            <w:drawing>
              <wp:anchor distT="0" distB="0" distL="114300" distR="114300" simplePos="0" relativeHeight="252088320" behindDoc="1" locked="0" layoutInCell="1" allowOverlap="1" wp14:anchorId="447C76EA" wp14:editId="33B13B4C">
                <wp:simplePos x="0" y="0"/>
                <wp:positionH relativeFrom="margin">
                  <wp:posOffset>2173857</wp:posOffset>
                </wp:positionH>
                <wp:positionV relativeFrom="paragraph">
                  <wp:posOffset>218247</wp:posOffset>
                </wp:positionV>
                <wp:extent cx="3600450" cy="4494363"/>
                <wp:effectExtent l="0" t="0" r="0" b="1905"/>
                <wp:wrapNone/>
                <wp:docPr id="9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4494363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5F9CB4" id="Rectangle 9" o:spid="_x0000_s1026" alt="&quot;&quot;" style="position:absolute;margin-left:171.15pt;margin-top:17.2pt;width:283.5pt;height:353.9pt;z-index:-251228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" fillcolor="#e2efd9 [665]" stroked="f" strokeweight="1pt">
                <w10:wrap anchorx="margin"/>
              </v:rect>
            </w:pict>
          </mc:Fallback>
        </mc:AlternateContent>
      </w:r>
    </w:p>
    <w:p w14:paraId="40F8EA9E" w14:textId="6AF7127B" w:rsidR="00131E54" w:rsidRDefault="00131E54" w:rsidP="00131E54">
      <w:pPr>
        <w:rPr>
          <w:lang w:eastAsia="en-GB"/>
        </w:rPr>
      </w:pPr>
      <w:r>
        <w:rPr>
          <w:noProof/>
          <w:lang w:eastAsia="en-GB"/>
        </w:rPr>
        <w:t>The</w:t>
      </w:r>
      <w:r>
        <w:rPr>
          <w:b/>
          <w:bCs/>
          <w:noProof/>
          <w:lang w:eastAsia="en-GB"/>
        </w:rPr>
        <w:t xml:space="preserve"> New</w:t>
      </w:r>
      <w:r>
        <w:rPr>
          <w:lang w:eastAsia="en-GB"/>
        </w:rPr>
        <w:t xml:space="preserve"> </w:t>
      </w:r>
      <w:r>
        <w:rPr>
          <w:b/>
          <w:bCs/>
          <w:lang w:eastAsia="en-GB"/>
        </w:rPr>
        <w:t>Zealand Sign Language</w:t>
      </w:r>
      <w:r>
        <w:rPr>
          <w:lang w:eastAsia="en-GB"/>
        </w:rPr>
        <w:t xml:space="preserve"> </w:t>
      </w:r>
      <w:r>
        <w:rPr>
          <w:b/>
          <w:bCs/>
          <w:lang w:eastAsia="en-GB"/>
        </w:rPr>
        <w:t>Board</w:t>
      </w:r>
      <w:r>
        <w:rPr>
          <w:lang w:eastAsia="en-GB"/>
        </w:rPr>
        <w:t xml:space="preserve"> is a group of people who:</w:t>
      </w:r>
    </w:p>
    <w:p w14:paraId="284D747C" w14:textId="5811088E" w:rsidR="00131E54" w:rsidRDefault="002B0507" w:rsidP="00131E54">
      <w:pPr>
        <w:pStyle w:val="Listtoplevel"/>
        <w:rPr>
          <w:lang w:eastAsia="en-GB"/>
        </w:rPr>
      </w:pPr>
      <w:r>
        <w:rPr>
          <w:lang w:eastAsia="en-NZ"/>
        </w:rPr>
        <w:drawing>
          <wp:anchor distT="0" distB="0" distL="114300" distR="114300" simplePos="0" relativeHeight="251897856" behindDoc="0" locked="0" layoutInCell="1" allowOverlap="1" wp14:anchorId="79D66131" wp14:editId="1DFDB1F6">
            <wp:simplePos x="0" y="0"/>
            <wp:positionH relativeFrom="margin">
              <wp:posOffset>-13970</wp:posOffset>
            </wp:positionH>
            <wp:positionV relativeFrom="page">
              <wp:posOffset>3640108</wp:posOffset>
            </wp:positionV>
            <wp:extent cx="1311215" cy="1582775"/>
            <wp:effectExtent l="0" t="0" r="0" b="0"/>
            <wp:wrapNone/>
            <wp:docPr id="174253674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53674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1215" cy="158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1E54">
        <w:rPr>
          <w:lang w:eastAsia="en-GB"/>
        </w:rPr>
        <w:t>have lived experience of using NZSL</w:t>
      </w:r>
    </w:p>
    <w:p w14:paraId="3E7A7EA8" w14:textId="77777777" w:rsidR="00131E54" w:rsidRDefault="00131E54" w:rsidP="00131E54">
      <w:pPr>
        <w:pStyle w:val="Listtoplevel"/>
        <w:rPr>
          <w:lang w:eastAsia="en-GB"/>
        </w:rPr>
      </w:pPr>
      <w:r>
        <w:rPr>
          <w:lang w:eastAsia="en-GB"/>
        </w:rPr>
        <w:t>know a lot about NZSL</w:t>
      </w:r>
    </w:p>
    <w:p w14:paraId="7C59C30D" w14:textId="77777777" w:rsidR="00131E54" w:rsidRDefault="00131E54" w:rsidP="00131E54">
      <w:pPr>
        <w:pStyle w:val="Listtoplevel"/>
        <w:rPr>
          <w:lang w:eastAsia="en-GB"/>
        </w:rPr>
      </w:pPr>
      <w:r>
        <w:rPr>
          <w:lang w:eastAsia="en-GB"/>
        </w:rPr>
        <w:t>give advice about NZSL to the:</w:t>
      </w:r>
    </w:p>
    <w:p w14:paraId="1A9CC9A1" w14:textId="65FAE01E" w:rsidR="00131E54" w:rsidRDefault="00131E54" w:rsidP="00131E54">
      <w:pPr>
        <w:pStyle w:val="Listsecondlevel"/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2087296" behindDoc="0" locked="0" layoutInCell="1" allowOverlap="1" wp14:anchorId="77FD1CE6" wp14:editId="2A7C679C">
            <wp:simplePos x="0" y="0"/>
            <wp:positionH relativeFrom="column">
              <wp:posOffset>-12296</wp:posOffset>
            </wp:positionH>
            <wp:positionV relativeFrom="paragraph">
              <wp:posOffset>197485</wp:posOffset>
            </wp:positionV>
            <wp:extent cx="1514646" cy="1007745"/>
            <wp:effectExtent l="0" t="0" r="9525" b="1905"/>
            <wp:wrapNone/>
            <wp:docPr id="1346270743" name="Picture 13462707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270743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514646" cy="100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GB"/>
        </w:rPr>
        <w:t xml:space="preserve">Government </w:t>
      </w:r>
    </w:p>
    <w:p w14:paraId="0BEFDB5D" w14:textId="61335211" w:rsidR="00131E54" w:rsidRDefault="00131E54" w:rsidP="00131E54">
      <w:pPr>
        <w:pStyle w:val="Listsecondlevel"/>
        <w:rPr>
          <w:lang w:eastAsia="en-GB"/>
        </w:rPr>
      </w:pPr>
      <w:r>
        <w:rPr>
          <w:lang w:eastAsia="en-GB"/>
        </w:rPr>
        <w:t>community.</w:t>
      </w:r>
    </w:p>
    <w:p w14:paraId="0BBF4944" w14:textId="3EDDB787" w:rsidR="00131E54" w:rsidRDefault="00131E54" w:rsidP="00131E54"/>
    <w:p w14:paraId="5E357B5D" w14:textId="5AD6835E" w:rsidR="00095357" w:rsidRDefault="00D015CB" w:rsidP="00095357">
      <w:pPr>
        <w:pStyle w:val="BodyText"/>
        <w:rPr>
          <w:lang w:val="mi-NZ" w:eastAsia="en-NZ"/>
        </w:rPr>
      </w:pPr>
      <w:r>
        <w:rPr>
          <w:noProof/>
          <w:lang w:val="mi-NZ" w:eastAsia="en-NZ"/>
        </w:rPr>
        <w:drawing>
          <wp:anchor distT="0" distB="0" distL="114300" distR="114300" simplePos="0" relativeHeight="251898880" behindDoc="0" locked="0" layoutInCell="1" allowOverlap="1" wp14:anchorId="11DAC1B0" wp14:editId="675E6DED">
            <wp:simplePos x="0" y="0"/>
            <wp:positionH relativeFrom="margin">
              <wp:posOffset>-241935</wp:posOffset>
            </wp:positionH>
            <wp:positionV relativeFrom="page">
              <wp:posOffset>7218045</wp:posOffset>
            </wp:positionV>
            <wp:extent cx="2022423" cy="1364615"/>
            <wp:effectExtent l="0" t="0" r="0" b="6985"/>
            <wp:wrapNone/>
            <wp:docPr id="1188906464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906464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423" cy="1364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5CAE76" w14:textId="6FC3F05E" w:rsidR="00095357" w:rsidRDefault="00095357" w:rsidP="00095357">
      <w:pPr>
        <w:pStyle w:val="BodyText"/>
        <w:rPr>
          <w:lang w:val="mi-NZ" w:eastAsia="en-NZ"/>
        </w:rPr>
      </w:pPr>
      <w:r>
        <w:rPr>
          <w:lang w:val="mi-NZ" w:eastAsia="en-NZ"/>
        </w:rPr>
        <w:t xml:space="preserve">There is also a Turi </w:t>
      </w:r>
      <w:r>
        <w:rPr>
          <w:lang w:eastAsia="en-NZ"/>
        </w:rPr>
        <w:t>M</w:t>
      </w:r>
      <w:r>
        <w:rPr>
          <w:lang w:val="mi-NZ" w:eastAsia="en-NZ"/>
        </w:rPr>
        <w:t xml:space="preserve">āori </w:t>
      </w:r>
      <w:r w:rsidR="00F46269">
        <w:rPr>
          <w:lang w:val="mi-NZ" w:eastAsia="en-NZ"/>
        </w:rPr>
        <w:t xml:space="preserve">/ </w:t>
      </w:r>
      <w:r w:rsidR="00F46269">
        <w:rPr>
          <w:lang w:eastAsia="en-NZ"/>
        </w:rPr>
        <w:t>M</w:t>
      </w:r>
      <w:r w:rsidR="00F46269">
        <w:rPr>
          <w:lang w:val="mi-NZ" w:eastAsia="en-NZ"/>
        </w:rPr>
        <w:t xml:space="preserve">āori </w:t>
      </w:r>
      <w:r w:rsidR="00F429D5">
        <w:rPr>
          <w:lang w:val="mi-NZ" w:eastAsia="en-NZ"/>
        </w:rPr>
        <w:t xml:space="preserve">Deaf </w:t>
      </w:r>
      <w:r>
        <w:rPr>
          <w:lang w:val="mi-NZ" w:eastAsia="en-NZ"/>
        </w:rPr>
        <w:t xml:space="preserve">advisory group called Te </w:t>
      </w:r>
      <w:r w:rsidRPr="00095357">
        <w:rPr>
          <w:lang w:val="mi-NZ" w:eastAsia="en-NZ"/>
        </w:rPr>
        <w:t>Rōpū Kaitiaki</w:t>
      </w:r>
      <w:r>
        <w:rPr>
          <w:lang w:val="mi-NZ" w:eastAsia="en-NZ"/>
        </w:rPr>
        <w:t>.</w:t>
      </w:r>
    </w:p>
    <w:p w14:paraId="1C5853C2" w14:textId="62C428DE" w:rsidR="00095357" w:rsidRDefault="00095357" w:rsidP="00095357">
      <w:pPr>
        <w:pStyle w:val="BodyText"/>
        <w:rPr>
          <w:lang w:val="mi-NZ" w:eastAsia="en-NZ"/>
        </w:rPr>
      </w:pPr>
    </w:p>
    <w:p w14:paraId="0F9845B0" w14:textId="49BD171A" w:rsidR="00095357" w:rsidRDefault="00095357" w:rsidP="00095357">
      <w:pPr>
        <w:pStyle w:val="BodyText"/>
        <w:rPr>
          <w:lang w:val="mi-NZ" w:eastAsia="en-NZ"/>
        </w:rPr>
      </w:pPr>
    </w:p>
    <w:p w14:paraId="4248614C" w14:textId="6429FF4A" w:rsidR="00095357" w:rsidRDefault="00F50D14" w:rsidP="00095357">
      <w:pPr>
        <w:pStyle w:val="BodyText"/>
        <w:rPr>
          <w:lang w:val="mi-NZ" w:eastAsia="en-NZ"/>
        </w:rPr>
      </w:pPr>
      <w:r>
        <w:rPr>
          <w:noProof/>
        </w:rPr>
        <w:lastRenderedPageBreak/>
        <w:drawing>
          <wp:anchor distT="0" distB="0" distL="114300" distR="114300" simplePos="0" relativeHeight="252038144" behindDoc="0" locked="0" layoutInCell="1" allowOverlap="1" wp14:anchorId="24EC36EC" wp14:editId="4B6DF74C">
            <wp:simplePos x="0" y="0"/>
            <wp:positionH relativeFrom="margin">
              <wp:posOffset>-57150</wp:posOffset>
            </wp:positionH>
            <wp:positionV relativeFrom="paragraph">
              <wp:posOffset>-277495</wp:posOffset>
            </wp:positionV>
            <wp:extent cx="1971040" cy="1235075"/>
            <wp:effectExtent l="0" t="0" r="0" b="3175"/>
            <wp:wrapNone/>
            <wp:docPr id="959183707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183707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040" cy="123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95357">
        <w:rPr>
          <w:lang w:val="mi-NZ" w:eastAsia="en-NZ"/>
        </w:rPr>
        <w:t xml:space="preserve">Both these groups are developing the </w:t>
      </w:r>
      <w:r w:rsidR="00635C86">
        <w:rPr>
          <w:lang w:val="mi-NZ" w:eastAsia="en-NZ"/>
        </w:rPr>
        <w:t>S</w:t>
      </w:r>
      <w:r w:rsidR="00095357">
        <w:rPr>
          <w:lang w:val="mi-NZ" w:eastAsia="en-NZ"/>
        </w:rPr>
        <w:t xml:space="preserve">trategy with the </w:t>
      </w:r>
      <w:r w:rsidR="00095357" w:rsidRPr="00B27A91">
        <w:rPr>
          <w:b/>
          <w:bCs/>
          <w:lang w:val="mi-NZ" w:eastAsia="en-NZ"/>
        </w:rPr>
        <w:t>goal</w:t>
      </w:r>
      <w:r w:rsidR="00095357">
        <w:rPr>
          <w:lang w:val="mi-NZ" w:eastAsia="en-NZ"/>
        </w:rPr>
        <w:t xml:space="preserve"> of Deaf people and NZSL users:</w:t>
      </w:r>
    </w:p>
    <w:p w14:paraId="52B9AC6D" w14:textId="3A339F56" w:rsidR="00095357" w:rsidRDefault="00F50D14" w:rsidP="00095357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00928" behindDoc="0" locked="0" layoutInCell="1" allowOverlap="1" wp14:anchorId="1C2BD024" wp14:editId="7A355D15">
            <wp:simplePos x="0" y="0"/>
            <wp:positionH relativeFrom="margin">
              <wp:posOffset>196215</wp:posOffset>
            </wp:positionH>
            <wp:positionV relativeFrom="paragraph">
              <wp:posOffset>45720</wp:posOffset>
            </wp:positionV>
            <wp:extent cx="1317625" cy="1317625"/>
            <wp:effectExtent l="0" t="0" r="0" b="0"/>
            <wp:wrapNone/>
            <wp:docPr id="35955566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55566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625" cy="1317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5357">
        <w:rPr>
          <w:lang w:eastAsia="en-NZ"/>
        </w:rPr>
        <w:t>being included</w:t>
      </w:r>
    </w:p>
    <w:p w14:paraId="509BF2ED" w14:textId="4869C7FF" w:rsidR="00095357" w:rsidRDefault="00095357" w:rsidP="00095357">
      <w:pPr>
        <w:pStyle w:val="Listtoplevel"/>
        <w:rPr>
          <w:lang w:eastAsia="en-NZ"/>
        </w:rPr>
      </w:pPr>
      <w:r>
        <w:rPr>
          <w:lang w:eastAsia="en-NZ"/>
        </w:rPr>
        <w:t>having their needs met.</w:t>
      </w:r>
    </w:p>
    <w:p w14:paraId="207ED511" w14:textId="12F99D2C" w:rsidR="00F46269" w:rsidRDefault="00B27A91" w:rsidP="00F46269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96160" behindDoc="0" locked="0" layoutInCell="1" allowOverlap="1" wp14:anchorId="532EF06E" wp14:editId="1672E894">
            <wp:simplePos x="0" y="0"/>
            <wp:positionH relativeFrom="margin">
              <wp:posOffset>0</wp:posOffset>
            </wp:positionH>
            <wp:positionV relativeFrom="page">
              <wp:posOffset>3486150</wp:posOffset>
            </wp:positionV>
            <wp:extent cx="1590675" cy="1590675"/>
            <wp:effectExtent l="0" t="0" r="0" b="0"/>
            <wp:wrapNone/>
            <wp:docPr id="942834977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834977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52A882" w14:textId="02A8DF53" w:rsidR="00F46269" w:rsidRDefault="00B27A91" w:rsidP="00F46269">
      <w:pPr>
        <w:rPr>
          <w:lang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95136" behindDoc="1" locked="0" layoutInCell="1" allowOverlap="1" wp14:anchorId="5C8FDEF8" wp14:editId="60D0A9F7">
                <wp:simplePos x="0" y="0"/>
                <wp:positionH relativeFrom="margin">
                  <wp:align>right</wp:align>
                </wp:positionH>
                <wp:positionV relativeFrom="paragraph">
                  <wp:posOffset>308519</wp:posOffset>
                </wp:positionV>
                <wp:extent cx="3505200" cy="742208"/>
                <wp:effectExtent l="0" t="0" r="0" b="1270"/>
                <wp:wrapNone/>
                <wp:docPr id="1264519938" name="Rectangle 12645199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742208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29BE73" id="Rectangle 1264519938" o:spid="_x0000_s1026" alt="&quot;&quot;" style="position:absolute;margin-left:224.8pt;margin-top:24.3pt;width:276pt;height:58.45pt;z-index:-251321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" fillcolor="#e2efd9 [665]" stroked="f" strokeweight="1pt">
                <w10:wrap anchorx="margin"/>
              </v:rect>
            </w:pict>
          </mc:Fallback>
        </mc:AlternateContent>
      </w:r>
    </w:p>
    <w:p w14:paraId="7C5B2E48" w14:textId="1DE27044" w:rsidR="00F46269" w:rsidRDefault="00F46269" w:rsidP="00F46269">
      <w:pPr>
        <w:rPr>
          <w:lang w:eastAsia="en-NZ"/>
        </w:rPr>
      </w:pPr>
      <w:r>
        <w:rPr>
          <w:lang w:eastAsia="en-NZ"/>
        </w:rPr>
        <w:t xml:space="preserve">A </w:t>
      </w:r>
      <w:r>
        <w:rPr>
          <w:b/>
          <w:bCs/>
          <w:lang w:eastAsia="en-NZ"/>
        </w:rPr>
        <w:t>goal</w:t>
      </w:r>
      <w:r>
        <w:rPr>
          <w:lang w:eastAsia="en-NZ"/>
        </w:rPr>
        <w:t xml:space="preserve"> is something we want to </w:t>
      </w:r>
      <w:r w:rsidR="00B27A91">
        <w:rPr>
          <w:lang w:eastAsia="en-NZ"/>
        </w:rPr>
        <w:br/>
      </w:r>
      <w:r>
        <w:rPr>
          <w:lang w:eastAsia="en-NZ"/>
        </w:rPr>
        <w:t>make happen.</w:t>
      </w:r>
      <w:r w:rsidR="00B27A91" w:rsidRPr="00B27A91">
        <w:rPr>
          <w:noProof/>
        </w:rPr>
        <w:t xml:space="preserve"> </w:t>
      </w:r>
    </w:p>
    <w:p w14:paraId="0EC888A8" w14:textId="672CF974" w:rsidR="00F46269" w:rsidRDefault="00F46269" w:rsidP="00F46269">
      <w:pPr>
        <w:rPr>
          <w:lang w:eastAsia="en-NZ"/>
        </w:rPr>
      </w:pPr>
    </w:p>
    <w:p w14:paraId="7532A7BC" w14:textId="464F1741" w:rsidR="00F46269" w:rsidRPr="00F46269" w:rsidRDefault="00B27A91" w:rsidP="00B27A91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78752" behindDoc="0" locked="0" layoutInCell="1" allowOverlap="1" wp14:anchorId="4B57C1BF" wp14:editId="2B1C5D9A">
            <wp:simplePos x="0" y="0"/>
            <wp:positionH relativeFrom="margin">
              <wp:posOffset>66675</wp:posOffset>
            </wp:positionH>
            <wp:positionV relativeFrom="margin">
              <wp:posOffset>4363720</wp:posOffset>
            </wp:positionV>
            <wp:extent cx="1306195" cy="1577340"/>
            <wp:effectExtent l="0" t="0" r="0" b="3810"/>
            <wp:wrapNone/>
            <wp:docPr id="1997628957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082277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195" cy="1577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8DADA1" w14:textId="749DF414" w:rsidR="00095357" w:rsidRDefault="000901FF" w:rsidP="00095357">
      <w:pPr>
        <w:pStyle w:val="BodyText"/>
        <w:rPr>
          <w:lang w:val="mi-NZ" w:eastAsia="en-NZ"/>
        </w:rPr>
      </w:pPr>
      <w:r>
        <w:rPr>
          <w:noProof/>
          <w:lang w:eastAsia="en-NZ"/>
        </w:rPr>
        <w:t>The 2 groups</w:t>
      </w:r>
      <w:r>
        <w:rPr>
          <w:lang w:val="mi-NZ" w:eastAsia="en-NZ"/>
        </w:rPr>
        <w:t xml:space="preserve"> </w:t>
      </w:r>
      <w:r w:rsidR="00095357">
        <w:rPr>
          <w:lang w:val="mi-NZ" w:eastAsia="en-NZ"/>
        </w:rPr>
        <w:t>plan to meet this goal by:</w:t>
      </w:r>
    </w:p>
    <w:p w14:paraId="7909C13F" w14:textId="0FFFF3A0" w:rsidR="00095357" w:rsidRDefault="00095357" w:rsidP="00095357">
      <w:pPr>
        <w:pStyle w:val="Listtoplevel"/>
        <w:rPr>
          <w:lang w:eastAsia="en-NZ"/>
        </w:rPr>
      </w:pPr>
      <w:r>
        <w:rPr>
          <w:lang w:eastAsia="en-NZ"/>
        </w:rPr>
        <w:t>making sure NZSL is used more</w:t>
      </w:r>
    </w:p>
    <w:p w14:paraId="77EF2E12" w14:textId="69320336" w:rsidR="00095357" w:rsidRDefault="00B27A91" w:rsidP="00095357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02976" behindDoc="0" locked="0" layoutInCell="1" allowOverlap="1" wp14:anchorId="56AE9F8E" wp14:editId="3AFA804D">
            <wp:simplePos x="0" y="0"/>
            <wp:positionH relativeFrom="margin">
              <wp:posOffset>-57785</wp:posOffset>
            </wp:positionH>
            <wp:positionV relativeFrom="page">
              <wp:posOffset>7170420</wp:posOffset>
            </wp:positionV>
            <wp:extent cx="1741170" cy="1210310"/>
            <wp:effectExtent l="0" t="0" r="0" b="8890"/>
            <wp:wrapNone/>
            <wp:docPr id="454290777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290777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1170" cy="1210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5357">
        <w:rPr>
          <w:lang w:eastAsia="en-NZ"/>
        </w:rPr>
        <w:t>teaching people about NZSL</w:t>
      </w:r>
    </w:p>
    <w:p w14:paraId="48B1CCC2" w14:textId="75146324" w:rsidR="00095357" w:rsidRDefault="00095357" w:rsidP="00095357">
      <w:pPr>
        <w:pStyle w:val="Listtoplevel"/>
        <w:rPr>
          <w:lang w:eastAsia="en-NZ"/>
        </w:rPr>
      </w:pPr>
      <w:r>
        <w:rPr>
          <w:lang w:eastAsia="en-NZ"/>
        </w:rPr>
        <w:t>making sure NZSL is more accepted in New Zealand.</w:t>
      </w:r>
    </w:p>
    <w:p w14:paraId="380EEB5C" w14:textId="77777777" w:rsidR="00B27A91" w:rsidRDefault="00B27A91">
      <w:pPr>
        <w:spacing w:line="240" w:lineRule="auto"/>
        <w:ind w:left="0"/>
        <w:rPr>
          <w:lang w:val="mi-NZ" w:eastAsia="en-NZ"/>
        </w:rPr>
      </w:pPr>
      <w:r>
        <w:rPr>
          <w:lang w:val="mi-NZ" w:eastAsia="en-NZ"/>
        </w:rPr>
        <w:br w:type="page"/>
      </w:r>
    </w:p>
    <w:p w14:paraId="130B4EC7" w14:textId="20B4DB02" w:rsidR="00095357" w:rsidRDefault="001C503F" w:rsidP="00095357">
      <w:pPr>
        <w:pStyle w:val="BodyText"/>
        <w:rPr>
          <w:lang w:val="mi-NZ" w:eastAsia="en-NZ"/>
        </w:rPr>
      </w:pPr>
      <w:r>
        <w:rPr>
          <w:noProof/>
          <w:lang w:val="mi-NZ" w:eastAsia="en-NZ"/>
        </w:rPr>
        <w:lastRenderedPageBreak/>
        <w:drawing>
          <wp:anchor distT="0" distB="0" distL="114300" distR="114300" simplePos="0" relativeHeight="251904000" behindDoc="0" locked="0" layoutInCell="1" allowOverlap="1" wp14:anchorId="7108070C" wp14:editId="776AF951">
            <wp:simplePos x="0" y="0"/>
            <wp:positionH relativeFrom="margin">
              <wp:posOffset>-161925</wp:posOffset>
            </wp:positionH>
            <wp:positionV relativeFrom="margin">
              <wp:posOffset>-161925</wp:posOffset>
            </wp:positionV>
            <wp:extent cx="1781175" cy="1781175"/>
            <wp:effectExtent l="0" t="0" r="9525" b="9525"/>
            <wp:wrapNone/>
            <wp:docPr id="249573610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573610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4419">
        <w:rPr>
          <w:lang w:val="mi-NZ" w:eastAsia="en-NZ"/>
        </w:rPr>
        <w:t>Everyone can play a part in making NZSL a language that is:</w:t>
      </w:r>
    </w:p>
    <w:p w14:paraId="3125103B" w14:textId="0B8BDA8A" w:rsidR="00EC4419" w:rsidRDefault="00EC4419" w:rsidP="00EC4419">
      <w:pPr>
        <w:pStyle w:val="Listtoplevel"/>
        <w:rPr>
          <w:lang w:eastAsia="en-NZ"/>
        </w:rPr>
      </w:pPr>
      <w:r>
        <w:rPr>
          <w:lang w:eastAsia="en-NZ"/>
        </w:rPr>
        <w:t>strong</w:t>
      </w:r>
    </w:p>
    <w:p w14:paraId="57449C11" w14:textId="22262B3B" w:rsidR="00EC4419" w:rsidRDefault="00EC4419" w:rsidP="00EC4419">
      <w:pPr>
        <w:pStyle w:val="Listtoplevel"/>
        <w:rPr>
          <w:lang w:eastAsia="en-NZ"/>
        </w:rPr>
      </w:pPr>
      <w:r>
        <w:rPr>
          <w:lang w:eastAsia="en-NZ"/>
        </w:rPr>
        <w:t>wonderful</w:t>
      </w:r>
    </w:p>
    <w:p w14:paraId="51B06569" w14:textId="0F4B9E1A" w:rsidR="00EC4419" w:rsidRPr="00EC4419" w:rsidRDefault="00DF77AC" w:rsidP="00EC4419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90368" behindDoc="0" locked="0" layoutInCell="1" allowOverlap="1" wp14:anchorId="26B5C88A" wp14:editId="012FF729">
            <wp:simplePos x="0" y="0"/>
            <wp:positionH relativeFrom="column">
              <wp:posOffset>-165909</wp:posOffset>
            </wp:positionH>
            <wp:positionV relativeFrom="paragraph">
              <wp:posOffset>163773</wp:posOffset>
            </wp:positionV>
            <wp:extent cx="1953491" cy="2030190"/>
            <wp:effectExtent l="0" t="0" r="8890" b="8255"/>
            <wp:wrapNone/>
            <wp:docPr id="1368927952" name="Picture 19" descr="A diagram of a strateg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927952" name="Picture 19" descr="A diagram of a strategy&#10;&#10;AI-generated content may be incorrect."/>
                    <pic:cNvPicPr/>
                  </pic:nvPicPr>
                  <pic:blipFill rotWithShape="1">
                    <a:blip r:embed="rId40"/>
                    <a:srcRect t="14281" b="15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491" cy="2030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4419">
        <w:rPr>
          <w:lang w:eastAsia="en-NZ"/>
        </w:rPr>
        <w:t>well used.</w:t>
      </w:r>
    </w:p>
    <w:p w14:paraId="3C542754" w14:textId="08DA5A23" w:rsidR="00EC4419" w:rsidRDefault="00EC4419" w:rsidP="00044C79">
      <w:pPr>
        <w:rPr>
          <w:lang w:eastAsia="en-NZ"/>
        </w:rPr>
      </w:pPr>
    </w:p>
    <w:p w14:paraId="278B02A4" w14:textId="0B01749A" w:rsidR="00044C79" w:rsidRDefault="00044C79" w:rsidP="00044C79">
      <w:pPr>
        <w:rPr>
          <w:lang w:eastAsia="en-NZ"/>
        </w:rPr>
      </w:pPr>
    </w:p>
    <w:p w14:paraId="2E4992CF" w14:textId="3F143F49" w:rsidR="00095357" w:rsidRDefault="00EC4419" w:rsidP="00095357">
      <w:pPr>
        <w:pStyle w:val="BodyText"/>
        <w:rPr>
          <w:lang w:val="mi-NZ" w:eastAsia="en-NZ"/>
        </w:rPr>
      </w:pPr>
      <w:r>
        <w:rPr>
          <w:lang w:val="mi-NZ" w:eastAsia="en-NZ"/>
        </w:rPr>
        <w:t xml:space="preserve">We have </w:t>
      </w:r>
      <w:r w:rsidR="00252941">
        <w:rPr>
          <w:lang w:val="mi-NZ" w:eastAsia="en-NZ"/>
        </w:rPr>
        <w:t>made</w:t>
      </w:r>
      <w:r>
        <w:rPr>
          <w:lang w:val="mi-NZ" w:eastAsia="en-NZ"/>
        </w:rPr>
        <w:t xml:space="preserve"> a</w:t>
      </w:r>
      <w:r w:rsidR="00635C86">
        <w:rPr>
          <w:lang w:val="mi-NZ" w:eastAsia="en-NZ"/>
        </w:rPr>
        <w:t xml:space="preserve"> </w:t>
      </w:r>
      <w:r w:rsidR="008B63CC">
        <w:rPr>
          <w:lang w:val="mi-NZ" w:eastAsia="en-NZ"/>
        </w:rPr>
        <w:t xml:space="preserve">house image to explain the </w:t>
      </w:r>
      <w:r w:rsidR="00635C86">
        <w:rPr>
          <w:lang w:val="mi-NZ" w:eastAsia="en-NZ"/>
        </w:rPr>
        <w:t>S</w:t>
      </w:r>
      <w:r w:rsidR="008B63CC">
        <w:rPr>
          <w:lang w:val="mi-NZ" w:eastAsia="en-NZ"/>
        </w:rPr>
        <w:t>trategy.</w:t>
      </w:r>
    </w:p>
    <w:p w14:paraId="268F4ED8" w14:textId="1CA51B6A" w:rsidR="008B63CC" w:rsidRDefault="00252941" w:rsidP="00095357">
      <w:pPr>
        <w:pStyle w:val="BodyText"/>
        <w:rPr>
          <w:lang w:val="mi-NZ" w:eastAsia="en-NZ"/>
        </w:rPr>
      </w:pPr>
      <w:r>
        <w:rPr>
          <w:noProof/>
        </w:rPr>
        <w:drawing>
          <wp:anchor distT="0" distB="0" distL="114300" distR="114300" simplePos="0" relativeHeight="252037120" behindDoc="0" locked="0" layoutInCell="1" allowOverlap="1" wp14:anchorId="6C99B2D9" wp14:editId="151FDCE8">
            <wp:simplePos x="0" y="0"/>
            <wp:positionH relativeFrom="margin">
              <wp:posOffset>1164</wp:posOffset>
            </wp:positionH>
            <wp:positionV relativeFrom="paragraph">
              <wp:posOffset>399415</wp:posOffset>
            </wp:positionV>
            <wp:extent cx="1785933" cy="1385454"/>
            <wp:effectExtent l="0" t="0" r="5080" b="5715"/>
            <wp:wrapNone/>
            <wp:docPr id="1906904608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904608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933" cy="1385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757D7B" w14:textId="566931B7" w:rsidR="008B63CC" w:rsidRDefault="008B63CC" w:rsidP="00095357">
      <w:pPr>
        <w:pStyle w:val="BodyText"/>
        <w:rPr>
          <w:lang w:val="mi-NZ" w:eastAsia="en-NZ"/>
        </w:rPr>
      </w:pPr>
    </w:p>
    <w:p w14:paraId="2708B2C1" w14:textId="77777777" w:rsidR="00B13296" w:rsidRDefault="008B63CC" w:rsidP="00F13619">
      <w:pPr>
        <w:pStyle w:val="BodyText"/>
        <w:rPr>
          <w:lang w:val="mi-NZ" w:eastAsia="en-NZ"/>
        </w:rPr>
      </w:pPr>
      <w:r>
        <w:rPr>
          <w:lang w:val="mi-NZ" w:eastAsia="en-NZ"/>
        </w:rPr>
        <w:t>It is explained in the next few pages.</w:t>
      </w:r>
    </w:p>
    <w:p w14:paraId="0784273C" w14:textId="77777777" w:rsidR="00B13296" w:rsidRDefault="00B13296">
      <w:pPr>
        <w:spacing w:line="240" w:lineRule="auto"/>
        <w:ind w:left="0"/>
        <w:rPr>
          <w:lang w:val="mi-NZ" w:eastAsia="en-NZ"/>
        </w:rPr>
      </w:pPr>
      <w:r>
        <w:rPr>
          <w:lang w:val="mi-NZ" w:eastAsia="en-NZ"/>
        </w:rPr>
        <w:br w:type="page"/>
      </w:r>
    </w:p>
    <w:p w14:paraId="1222D204" w14:textId="2F7E8A52" w:rsidR="00AE26BA" w:rsidRDefault="00AE26BA" w:rsidP="00AE26BA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The NZSL Strategy</w:t>
      </w:r>
    </w:p>
    <w:p w14:paraId="75291B71" w14:textId="57BAE285" w:rsidR="00C33B42" w:rsidRDefault="00C33B42" w:rsidP="00DE4EF6">
      <w:pPr>
        <w:ind w:left="0"/>
        <w:rPr>
          <w:lang w:eastAsia="en-NZ"/>
        </w:rPr>
      </w:pPr>
    </w:p>
    <w:p w14:paraId="15FFFF6B" w14:textId="3790F8A2" w:rsidR="00C33B42" w:rsidRDefault="00DE4EF6" w:rsidP="00DE4EF6">
      <w:pPr>
        <w:ind w:left="0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91392" behindDoc="0" locked="0" layoutInCell="1" allowOverlap="1" wp14:anchorId="6121EADF" wp14:editId="6C55EFF8">
            <wp:simplePos x="0" y="0"/>
            <wp:positionH relativeFrom="column">
              <wp:posOffset>-207645</wp:posOffset>
            </wp:positionH>
            <wp:positionV relativeFrom="paragraph">
              <wp:posOffset>251460</wp:posOffset>
            </wp:positionV>
            <wp:extent cx="6046966" cy="6553200"/>
            <wp:effectExtent l="0" t="0" r="0" b="0"/>
            <wp:wrapNone/>
            <wp:docPr id="2023148397" name="Picture 20" descr="A diagram of a strateg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148397" name="Picture 20" descr="A diagram of a strategy&#10;&#10;AI-generated content may be incorrect."/>
                    <pic:cNvPicPr/>
                  </pic:nvPicPr>
                  <pic:blipFill rotWithShape="1">
                    <a:blip r:embed="rId40"/>
                    <a:srcRect t="12164" b="14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966" cy="655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EB488C" w14:textId="35550368" w:rsidR="00C33B42" w:rsidRDefault="00C33B42">
      <w:pPr>
        <w:spacing w:line="240" w:lineRule="auto"/>
        <w:ind w:left="0"/>
        <w:rPr>
          <w:lang w:eastAsia="en-NZ"/>
        </w:rPr>
      </w:pPr>
    </w:p>
    <w:p w14:paraId="4E7F9431" w14:textId="53A57916" w:rsidR="00C33B42" w:rsidRDefault="00C33B42">
      <w:pPr>
        <w:spacing w:line="240" w:lineRule="auto"/>
        <w:ind w:left="0"/>
        <w:rPr>
          <w:lang w:eastAsia="en-NZ"/>
        </w:rPr>
      </w:pPr>
    </w:p>
    <w:p w14:paraId="2F74B146" w14:textId="02502D7B" w:rsidR="00C33B42" w:rsidRDefault="00C33B42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4556E472" w14:textId="070CC14E" w:rsidR="008B63CC" w:rsidRDefault="005A3CF0" w:rsidP="008B63CC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093440" behindDoc="0" locked="0" layoutInCell="1" allowOverlap="1" wp14:anchorId="671C19CB" wp14:editId="4C08E846">
            <wp:simplePos x="0" y="0"/>
            <wp:positionH relativeFrom="column">
              <wp:posOffset>-124691</wp:posOffset>
            </wp:positionH>
            <wp:positionV relativeFrom="paragraph">
              <wp:posOffset>-55418</wp:posOffset>
            </wp:positionV>
            <wp:extent cx="1813034" cy="1884218"/>
            <wp:effectExtent l="0" t="0" r="0" b="1905"/>
            <wp:wrapNone/>
            <wp:docPr id="1844079623" name="Picture 19" descr="A diagram of a strateg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927952" name="Picture 19" descr="A diagram of a strategy&#10;&#10;AI-generated content may be incorrect."/>
                    <pic:cNvPicPr/>
                  </pic:nvPicPr>
                  <pic:blipFill rotWithShape="1">
                    <a:blip r:embed="rId40"/>
                    <a:srcRect t="14281" b="15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329" cy="1886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63CC">
        <w:rPr>
          <w:lang w:eastAsia="en-NZ"/>
        </w:rPr>
        <w:t xml:space="preserve">We have </w:t>
      </w:r>
      <w:r w:rsidR="00C000F7">
        <w:rPr>
          <w:lang w:eastAsia="en-NZ"/>
        </w:rPr>
        <w:t>created</w:t>
      </w:r>
      <w:r w:rsidR="008B63CC">
        <w:rPr>
          <w:lang w:eastAsia="en-NZ"/>
        </w:rPr>
        <w:t xml:space="preserve"> a picture of a house to </w:t>
      </w:r>
      <w:r w:rsidR="00A7167D">
        <w:rPr>
          <w:lang w:eastAsia="en-NZ"/>
        </w:rPr>
        <w:t>show</w:t>
      </w:r>
      <w:r w:rsidR="008B63CC">
        <w:rPr>
          <w:lang w:eastAsia="en-NZ"/>
        </w:rPr>
        <w:t xml:space="preserve"> how the </w:t>
      </w:r>
      <w:r w:rsidR="00635C86">
        <w:rPr>
          <w:lang w:eastAsia="en-NZ"/>
        </w:rPr>
        <w:t>S</w:t>
      </w:r>
      <w:r w:rsidR="008B63CC">
        <w:rPr>
          <w:lang w:eastAsia="en-NZ"/>
        </w:rPr>
        <w:t>trategy will work.</w:t>
      </w:r>
    </w:p>
    <w:p w14:paraId="4FBE15A8" w14:textId="3305C1E8" w:rsidR="008B63CC" w:rsidRDefault="008B63CC" w:rsidP="008B63CC">
      <w:pPr>
        <w:rPr>
          <w:lang w:eastAsia="en-NZ"/>
        </w:rPr>
      </w:pPr>
    </w:p>
    <w:p w14:paraId="1C61AABE" w14:textId="46594927" w:rsidR="008B63CC" w:rsidRDefault="008B63CC" w:rsidP="008B63CC">
      <w:pPr>
        <w:rPr>
          <w:lang w:eastAsia="en-NZ"/>
        </w:rPr>
      </w:pPr>
    </w:p>
    <w:p w14:paraId="68F02EF8" w14:textId="6EDB84ED" w:rsidR="00374DD4" w:rsidRDefault="008B63CC" w:rsidP="008B63CC">
      <w:pPr>
        <w:rPr>
          <w:lang w:eastAsia="en-NZ"/>
        </w:rPr>
      </w:pPr>
      <w:r>
        <w:rPr>
          <w:lang w:eastAsia="en-NZ"/>
        </w:rPr>
        <w:t xml:space="preserve">This house </w:t>
      </w:r>
      <w:r w:rsidR="00702D1D">
        <w:rPr>
          <w:lang w:eastAsia="en-NZ"/>
        </w:rPr>
        <w:t>picture</w:t>
      </w:r>
      <w:r>
        <w:rPr>
          <w:lang w:eastAsia="en-NZ"/>
        </w:rPr>
        <w:t xml:space="preserve"> shows:</w:t>
      </w:r>
    </w:p>
    <w:p w14:paraId="79E65DB5" w14:textId="45ECA074" w:rsidR="008B63CC" w:rsidRPr="008B63CC" w:rsidRDefault="00580FA6" w:rsidP="008B63CC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11168" behindDoc="0" locked="0" layoutInCell="1" allowOverlap="1" wp14:anchorId="7AE19466" wp14:editId="14F5DADF">
            <wp:simplePos x="0" y="0"/>
            <wp:positionH relativeFrom="margin">
              <wp:posOffset>0</wp:posOffset>
            </wp:positionH>
            <wp:positionV relativeFrom="page">
              <wp:posOffset>3107921</wp:posOffset>
            </wp:positionV>
            <wp:extent cx="1680358" cy="1680358"/>
            <wp:effectExtent l="0" t="0" r="0" b="0"/>
            <wp:wrapNone/>
            <wp:docPr id="829463398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463398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0358" cy="1680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63CC" w:rsidRPr="008B63CC">
        <w:rPr>
          <w:lang w:eastAsia="en-NZ"/>
        </w:rPr>
        <w:t xml:space="preserve">the vision for the </w:t>
      </w:r>
      <w:r w:rsidR="00635C86">
        <w:rPr>
          <w:lang w:eastAsia="en-NZ"/>
        </w:rPr>
        <w:t>S</w:t>
      </w:r>
      <w:r w:rsidR="008B63CC" w:rsidRPr="008B63CC">
        <w:rPr>
          <w:lang w:eastAsia="en-NZ"/>
        </w:rPr>
        <w:t>trategy</w:t>
      </w:r>
    </w:p>
    <w:p w14:paraId="5A02A13D" w14:textId="7A90FCB2" w:rsidR="008B63CC" w:rsidRPr="008B63CC" w:rsidRDefault="008B63CC" w:rsidP="008B63CC">
      <w:pPr>
        <w:pStyle w:val="Listtoplevel"/>
        <w:rPr>
          <w:lang w:eastAsia="en-NZ"/>
        </w:rPr>
      </w:pPr>
      <w:r w:rsidRPr="008B63CC">
        <w:rPr>
          <w:lang w:eastAsia="en-NZ"/>
        </w:rPr>
        <w:t xml:space="preserve">the 2 approaches to the </w:t>
      </w:r>
      <w:r w:rsidR="00635C86">
        <w:rPr>
          <w:lang w:eastAsia="en-NZ"/>
        </w:rPr>
        <w:t>S</w:t>
      </w:r>
      <w:r w:rsidRPr="008B63CC">
        <w:rPr>
          <w:lang w:eastAsia="en-NZ"/>
        </w:rPr>
        <w:t>trategy</w:t>
      </w:r>
    </w:p>
    <w:p w14:paraId="1FDC0ED6" w14:textId="551C9E2A" w:rsidR="008B63CC" w:rsidRDefault="008B63CC" w:rsidP="008B63CC">
      <w:pPr>
        <w:pStyle w:val="Listtoplevel"/>
        <w:rPr>
          <w:lang w:eastAsia="en-NZ"/>
        </w:rPr>
      </w:pPr>
      <w:r w:rsidRPr="008B63CC">
        <w:rPr>
          <w:lang w:eastAsia="en-NZ"/>
        </w:rPr>
        <w:t xml:space="preserve">the 5 </w:t>
      </w:r>
      <w:r w:rsidR="00E73661">
        <w:rPr>
          <w:lang w:eastAsia="en-NZ"/>
        </w:rPr>
        <w:t xml:space="preserve">key </w:t>
      </w:r>
      <w:r w:rsidRPr="008B63CC">
        <w:rPr>
          <w:lang w:eastAsia="en-NZ"/>
        </w:rPr>
        <w:t>priority areas</w:t>
      </w:r>
      <w:r>
        <w:rPr>
          <w:lang w:eastAsia="en-NZ"/>
        </w:rPr>
        <w:t xml:space="preserve"> for the </w:t>
      </w:r>
      <w:r w:rsidR="00635C86">
        <w:rPr>
          <w:lang w:eastAsia="en-NZ"/>
        </w:rPr>
        <w:t>S</w:t>
      </w:r>
      <w:r>
        <w:rPr>
          <w:lang w:eastAsia="en-NZ"/>
        </w:rPr>
        <w:t>trategy</w:t>
      </w:r>
      <w:r w:rsidR="00FE5C23">
        <w:rPr>
          <w:lang w:eastAsia="en-NZ"/>
        </w:rPr>
        <w:t xml:space="preserve"> as things that support the vision</w:t>
      </w:r>
      <w:r>
        <w:rPr>
          <w:lang w:eastAsia="en-NZ"/>
        </w:rPr>
        <w:t>.</w:t>
      </w:r>
    </w:p>
    <w:p w14:paraId="3BC9CEDB" w14:textId="14C67312" w:rsidR="008B63CC" w:rsidRDefault="00580FA6" w:rsidP="008B63CC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13216" behindDoc="0" locked="0" layoutInCell="1" allowOverlap="1" wp14:anchorId="3820663E" wp14:editId="0A6478BD">
            <wp:simplePos x="0" y="0"/>
            <wp:positionH relativeFrom="margin">
              <wp:posOffset>96520</wp:posOffset>
            </wp:positionH>
            <wp:positionV relativeFrom="page">
              <wp:posOffset>5416723</wp:posOffset>
            </wp:positionV>
            <wp:extent cx="1499586" cy="1510146"/>
            <wp:effectExtent l="0" t="0" r="5715" b="0"/>
            <wp:wrapNone/>
            <wp:docPr id="237380990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380990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9586" cy="1510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B83375" w14:textId="5C005B96" w:rsidR="000901FF" w:rsidRDefault="000901FF" w:rsidP="008B63CC">
      <w:pPr>
        <w:rPr>
          <w:lang w:eastAsia="en-NZ"/>
        </w:rPr>
      </w:pPr>
    </w:p>
    <w:p w14:paraId="64C1307A" w14:textId="5AF0F2CE" w:rsidR="000901FF" w:rsidRDefault="000901FF" w:rsidP="008B63CC">
      <w:pPr>
        <w:rPr>
          <w:lang w:eastAsia="en-NZ"/>
        </w:rPr>
      </w:pPr>
      <w:r>
        <w:rPr>
          <w:lang w:eastAsia="en-NZ"/>
        </w:rPr>
        <w:t>We will explain what these mean in the next parts of this Easy Read.</w:t>
      </w:r>
    </w:p>
    <w:p w14:paraId="5BEB3F09" w14:textId="77777777" w:rsidR="00520E3A" w:rsidRDefault="00520E3A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  <w:lang w:eastAsia="en-NZ"/>
        </w:rPr>
      </w:pPr>
      <w:r>
        <w:rPr>
          <w:lang w:eastAsia="en-NZ"/>
        </w:rPr>
        <w:br w:type="page"/>
      </w:r>
    </w:p>
    <w:p w14:paraId="3B3AECD5" w14:textId="6B26D4BB" w:rsidR="008B63CC" w:rsidRDefault="00520E3A" w:rsidP="008B63CC">
      <w:pPr>
        <w:pStyle w:val="Heading2"/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997184" behindDoc="0" locked="0" layoutInCell="1" allowOverlap="1" wp14:anchorId="0CB480FD" wp14:editId="4901698D">
            <wp:simplePos x="0" y="0"/>
            <wp:positionH relativeFrom="margin">
              <wp:posOffset>0</wp:posOffset>
            </wp:positionH>
            <wp:positionV relativeFrom="page">
              <wp:posOffset>944880</wp:posOffset>
            </wp:positionV>
            <wp:extent cx="1537335" cy="1537335"/>
            <wp:effectExtent l="0" t="0" r="0" b="5715"/>
            <wp:wrapNone/>
            <wp:docPr id="1884230854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230854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7335" cy="1537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B63CC">
        <w:rPr>
          <w:lang w:eastAsia="en-NZ"/>
        </w:rPr>
        <w:t>The vision</w:t>
      </w:r>
    </w:p>
    <w:p w14:paraId="05D5B302" w14:textId="5DCC8291" w:rsidR="008B63CC" w:rsidRDefault="005D4AA6" w:rsidP="008B63CC">
      <w:pPr>
        <w:rPr>
          <w:lang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72256" behindDoc="1" locked="0" layoutInCell="1" allowOverlap="1" wp14:anchorId="4A6E88FE" wp14:editId="40155095">
                <wp:simplePos x="0" y="0"/>
                <wp:positionH relativeFrom="margin">
                  <wp:align>right</wp:align>
                </wp:positionH>
                <wp:positionV relativeFrom="paragraph">
                  <wp:posOffset>217494</wp:posOffset>
                </wp:positionV>
                <wp:extent cx="3505200" cy="896587"/>
                <wp:effectExtent l="0" t="0" r="0" b="0"/>
                <wp:wrapNone/>
                <wp:docPr id="823194407" name="Rectangle 82319440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896587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7EF33D" id="Rectangle 823194407" o:spid="_x0000_s1026" alt="&quot;&quot;" style="position:absolute;margin-left:224.8pt;margin-top:17.15pt;width:276pt;height:70.6pt;z-index:-2514442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" fillcolor="#e2efd9 [665]" stroked="f" strokeweight="1pt">
                <w10:wrap anchorx="margin"/>
              </v:rect>
            </w:pict>
          </mc:Fallback>
        </mc:AlternateContent>
      </w:r>
    </w:p>
    <w:p w14:paraId="438A69E4" w14:textId="214FBF18" w:rsidR="008B63CC" w:rsidRDefault="008B63CC" w:rsidP="008B63CC">
      <w:pPr>
        <w:rPr>
          <w:lang w:eastAsia="en-NZ"/>
        </w:rPr>
      </w:pPr>
      <w:r>
        <w:rPr>
          <w:lang w:eastAsia="en-NZ"/>
        </w:rPr>
        <w:t xml:space="preserve">Here a </w:t>
      </w:r>
      <w:r>
        <w:rPr>
          <w:b/>
          <w:bCs/>
          <w:lang w:eastAsia="en-NZ"/>
        </w:rPr>
        <w:t xml:space="preserve">vision </w:t>
      </w:r>
      <w:r>
        <w:rPr>
          <w:lang w:eastAsia="en-NZ"/>
        </w:rPr>
        <w:t xml:space="preserve">is what we </w:t>
      </w:r>
      <w:r w:rsidR="00F46269">
        <w:rPr>
          <w:lang w:eastAsia="en-NZ"/>
        </w:rPr>
        <w:t xml:space="preserve">hope will happen </w:t>
      </w:r>
      <w:r>
        <w:rPr>
          <w:lang w:eastAsia="en-NZ"/>
        </w:rPr>
        <w:t>with NZSL in the future.</w:t>
      </w:r>
    </w:p>
    <w:p w14:paraId="63B78F6C" w14:textId="78820500" w:rsidR="008B63CC" w:rsidRDefault="008B63CC" w:rsidP="008B63CC">
      <w:pPr>
        <w:rPr>
          <w:lang w:eastAsia="en-NZ"/>
        </w:rPr>
      </w:pPr>
    </w:p>
    <w:p w14:paraId="44B575CC" w14:textId="4C1B20E1" w:rsidR="008B63CC" w:rsidRDefault="004F43AF" w:rsidP="005E457E">
      <w:pPr>
        <w:jc w:val="right"/>
        <w:rPr>
          <w:lang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82848" behindDoc="1" locked="0" layoutInCell="1" allowOverlap="1" wp14:anchorId="5F7DA749" wp14:editId="63C0A8E9">
                <wp:simplePos x="0" y="0"/>
                <wp:positionH relativeFrom="margin">
                  <wp:posOffset>2230582</wp:posOffset>
                </wp:positionH>
                <wp:positionV relativeFrom="paragraph">
                  <wp:posOffset>184786</wp:posOffset>
                </wp:positionV>
                <wp:extent cx="3505200" cy="1520710"/>
                <wp:effectExtent l="0" t="0" r="0" b="3810"/>
                <wp:wrapNone/>
                <wp:docPr id="2127395285" name="Rectangle 21273952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52071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E686AC" id="Rectangle 2127395285" o:spid="_x0000_s1026" alt="&quot;&quot;" style="position:absolute;margin-left:175.65pt;margin-top:14.55pt;width:276pt;height:119.75pt;z-index:-25133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" fillcolor="#fff2cc [663]" stroked="f" strokeweight="1pt">
                <w10:wrap anchorx="margin"/>
              </v:rect>
            </w:pict>
          </mc:Fallback>
        </mc:AlternateContent>
      </w:r>
      <w:r w:rsidR="00520E3A">
        <w:rPr>
          <w:noProof/>
        </w:rPr>
        <w:drawing>
          <wp:anchor distT="0" distB="0" distL="114300" distR="114300" simplePos="0" relativeHeight="252036096" behindDoc="0" locked="0" layoutInCell="1" allowOverlap="1" wp14:anchorId="3D18DA3B" wp14:editId="43596EE3">
            <wp:simplePos x="0" y="0"/>
            <wp:positionH relativeFrom="margin">
              <wp:posOffset>-76200</wp:posOffset>
            </wp:positionH>
            <wp:positionV relativeFrom="paragraph">
              <wp:posOffset>279400</wp:posOffset>
            </wp:positionV>
            <wp:extent cx="1833751" cy="1311215"/>
            <wp:effectExtent l="0" t="0" r="0" b="3810"/>
            <wp:wrapNone/>
            <wp:docPr id="1620847118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847118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751" cy="131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ACE131" w14:textId="488D4FD8" w:rsidR="008B63CC" w:rsidRDefault="008B63CC" w:rsidP="008B63CC">
      <w:pPr>
        <w:rPr>
          <w:lang w:eastAsia="en-NZ"/>
        </w:rPr>
      </w:pPr>
      <w:r>
        <w:rPr>
          <w:lang w:eastAsia="en-NZ"/>
        </w:rPr>
        <w:t xml:space="preserve">The vision for the </w:t>
      </w:r>
      <w:r w:rsidR="00635C86">
        <w:rPr>
          <w:lang w:eastAsia="en-NZ"/>
        </w:rPr>
        <w:t>S</w:t>
      </w:r>
      <w:r>
        <w:rPr>
          <w:lang w:eastAsia="en-NZ"/>
        </w:rPr>
        <w:t>trategy is:</w:t>
      </w:r>
    </w:p>
    <w:p w14:paraId="0F8E8450" w14:textId="3C8B6E81" w:rsidR="008B63CC" w:rsidRDefault="008B63CC" w:rsidP="008B63CC">
      <w:pPr>
        <w:rPr>
          <w:lang w:eastAsia="en-NZ"/>
        </w:rPr>
      </w:pPr>
    </w:p>
    <w:p w14:paraId="05F5266E" w14:textId="63C95C8F" w:rsidR="008B63CC" w:rsidRDefault="008B63CC" w:rsidP="008B63CC">
      <w:pPr>
        <w:rPr>
          <w:b/>
          <w:bCs/>
          <w:lang w:eastAsia="en-NZ"/>
        </w:rPr>
      </w:pPr>
      <w:r w:rsidRPr="008B63CC">
        <w:rPr>
          <w:b/>
          <w:bCs/>
          <w:lang w:eastAsia="en-NZ"/>
        </w:rPr>
        <w:t>New Zealand Sign language – everyone, everywhere, every day.</w:t>
      </w:r>
    </w:p>
    <w:p w14:paraId="5109A4EE" w14:textId="4C0EC1B1" w:rsidR="008B63CC" w:rsidRDefault="008B63CC" w:rsidP="00354A52">
      <w:pPr>
        <w:tabs>
          <w:tab w:val="right" w:pos="9026"/>
        </w:tabs>
        <w:spacing w:line="240" w:lineRule="auto"/>
        <w:ind w:left="0"/>
        <w:rPr>
          <w:b/>
          <w:bCs/>
          <w:lang w:eastAsia="en-NZ"/>
        </w:rPr>
      </w:pPr>
    </w:p>
    <w:p w14:paraId="768CB09E" w14:textId="6D297186" w:rsidR="00485E24" w:rsidRDefault="00520E3A" w:rsidP="008B63CC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15264" behindDoc="0" locked="0" layoutInCell="1" allowOverlap="1" wp14:anchorId="701CCCCC" wp14:editId="09164A2C">
            <wp:simplePos x="0" y="0"/>
            <wp:positionH relativeFrom="margin">
              <wp:posOffset>277495</wp:posOffset>
            </wp:positionH>
            <wp:positionV relativeFrom="page">
              <wp:posOffset>4978400</wp:posOffset>
            </wp:positionV>
            <wp:extent cx="1260475" cy="1846580"/>
            <wp:effectExtent l="0" t="0" r="0" b="1270"/>
            <wp:wrapNone/>
            <wp:docPr id="1118345377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345377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475" cy="1846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4E39DC" w14:textId="0D05BFF1" w:rsidR="008B63CC" w:rsidRDefault="008B63CC" w:rsidP="008B63CC">
      <w:pPr>
        <w:rPr>
          <w:lang w:eastAsia="en-NZ"/>
        </w:rPr>
      </w:pPr>
      <w:r>
        <w:rPr>
          <w:lang w:eastAsia="en-NZ"/>
        </w:rPr>
        <w:t>This means we want to see</w:t>
      </w:r>
      <w:r w:rsidR="005E050B">
        <w:rPr>
          <w:lang w:eastAsia="en-NZ"/>
        </w:rPr>
        <w:t xml:space="preserve"> NZSL being used a lot more across New Zealand.</w:t>
      </w:r>
    </w:p>
    <w:p w14:paraId="65423EFF" w14:textId="77777777" w:rsidR="00520E3A" w:rsidRDefault="00520E3A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  <w:lang w:eastAsia="en-NZ"/>
        </w:rPr>
      </w:pPr>
      <w:r>
        <w:rPr>
          <w:lang w:eastAsia="en-NZ"/>
        </w:rPr>
        <w:br w:type="page"/>
      </w:r>
    </w:p>
    <w:p w14:paraId="02366BA9" w14:textId="532B8E04" w:rsidR="005E050B" w:rsidRDefault="005E050B" w:rsidP="005E050B">
      <w:pPr>
        <w:pStyle w:val="Heading2"/>
        <w:rPr>
          <w:lang w:eastAsia="en-NZ"/>
        </w:rPr>
      </w:pPr>
      <w:r>
        <w:rPr>
          <w:lang w:eastAsia="en-NZ"/>
        </w:rPr>
        <w:lastRenderedPageBreak/>
        <w:t>The</w:t>
      </w:r>
      <w:r w:rsidR="00AC554C">
        <w:rPr>
          <w:lang w:eastAsia="en-NZ"/>
        </w:rPr>
        <w:t xml:space="preserve"> 2</w:t>
      </w:r>
      <w:r>
        <w:rPr>
          <w:lang w:eastAsia="en-NZ"/>
        </w:rPr>
        <w:t xml:space="preserve"> approaches</w:t>
      </w:r>
    </w:p>
    <w:p w14:paraId="3B7AE37C" w14:textId="5DA183E7" w:rsidR="005E050B" w:rsidRDefault="00252941" w:rsidP="005E050B">
      <w:pPr>
        <w:rPr>
          <w:lang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74304" behindDoc="1" locked="0" layoutInCell="1" allowOverlap="1" wp14:anchorId="6A473DB8" wp14:editId="16FFC1BC">
                <wp:simplePos x="0" y="0"/>
                <wp:positionH relativeFrom="margin">
                  <wp:posOffset>2228850</wp:posOffset>
                </wp:positionH>
                <wp:positionV relativeFrom="paragraph">
                  <wp:posOffset>310515</wp:posOffset>
                </wp:positionV>
                <wp:extent cx="3771900" cy="1019175"/>
                <wp:effectExtent l="0" t="0" r="0" b="9525"/>
                <wp:wrapNone/>
                <wp:docPr id="754590113" name="Rectangle 7545901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1900" cy="10191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9452A0" id="Rectangle 754590113" o:spid="_x0000_s1026" alt="&quot;&quot;" style="position:absolute;margin-left:175.5pt;margin-top:24.45pt;width:297pt;height:80.25pt;z-index:-251442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" fillcolor="#e2efd9 [665]" stroked="f" strokeweight="1pt">
                <w10:wrap anchorx="margin"/>
              </v:rect>
            </w:pict>
          </mc:Fallback>
        </mc:AlternateContent>
      </w:r>
      <w:r w:rsidR="00736EF7">
        <w:rPr>
          <w:noProof/>
        </w:rPr>
        <w:drawing>
          <wp:anchor distT="0" distB="0" distL="114300" distR="114300" simplePos="0" relativeHeight="251916288" behindDoc="0" locked="0" layoutInCell="1" allowOverlap="1" wp14:anchorId="2410D795" wp14:editId="647B3073">
            <wp:simplePos x="0" y="0"/>
            <wp:positionH relativeFrom="margin">
              <wp:posOffset>-34925</wp:posOffset>
            </wp:positionH>
            <wp:positionV relativeFrom="page">
              <wp:posOffset>1457960</wp:posOffset>
            </wp:positionV>
            <wp:extent cx="1674421" cy="1182870"/>
            <wp:effectExtent l="0" t="0" r="2540" b="0"/>
            <wp:wrapNone/>
            <wp:docPr id="714460332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460332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4421" cy="1182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1AE5F8" w14:textId="5E61C161" w:rsidR="005E050B" w:rsidRDefault="005E050B" w:rsidP="005E050B">
      <w:pPr>
        <w:rPr>
          <w:lang w:eastAsia="en-NZ"/>
        </w:rPr>
      </w:pPr>
      <w:r>
        <w:rPr>
          <w:lang w:eastAsia="en-NZ"/>
        </w:rPr>
        <w:t xml:space="preserve">An </w:t>
      </w:r>
      <w:r w:rsidRPr="00CC1588">
        <w:rPr>
          <w:b/>
          <w:bCs/>
          <w:lang w:eastAsia="en-NZ"/>
        </w:rPr>
        <w:t>approach</w:t>
      </w:r>
      <w:r>
        <w:rPr>
          <w:lang w:eastAsia="en-NZ"/>
        </w:rPr>
        <w:t xml:space="preserve"> is how we will do something to reach </w:t>
      </w:r>
      <w:r w:rsidR="005F16FD">
        <w:rPr>
          <w:lang w:eastAsia="en-NZ"/>
        </w:rPr>
        <w:t xml:space="preserve">our </w:t>
      </w:r>
      <w:r>
        <w:rPr>
          <w:lang w:eastAsia="en-NZ"/>
        </w:rPr>
        <w:t>goals for NZSL.</w:t>
      </w:r>
      <w:r w:rsidR="005D4AA6" w:rsidRPr="005D4AA6">
        <w:rPr>
          <w:noProof/>
        </w:rPr>
        <w:t xml:space="preserve"> </w:t>
      </w:r>
    </w:p>
    <w:p w14:paraId="70E22A4D" w14:textId="4CCEFD3D" w:rsidR="005E050B" w:rsidRDefault="005E050B" w:rsidP="005E050B">
      <w:pPr>
        <w:rPr>
          <w:lang w:eastAsia="en-NZ"/>
        </w:rPr>
      </w:pPr>
    </w:p>
    <w:p w14:paraId="5B012B4F" w14:textId="053DD730" w:rsidR="005E050B" w:rsidRPr="00AC554C" w:rsidRDefault="00736EF7" w:rsidP="00AC554C">
      <w:pPr>
        <w:pStyle w:val="ListParagraph"/>
        <w:numPr>
          <w:ilvl w:val="0"/>
          <w:numId w:val="16"/>
        </w:numPr>
        <w:ind w:left="4253" w:hanging="567"/>
        <w:rPr>
          <w:b/>
          <w:bCs/>
          <w:lang w:eastAsia="en-NZ"/>
        </w:rPr>
      </w:pPr>
      <w:r w:rsidRPr="00EE1479">
        <w:rPr>
          <w:b/>
          <w:bCs/>
          <w:noProof/>
          <w:lang w:eastAsia="en-NZ"/>
        </w:rPr>
        <w:drawing>
          <wp:anchor distT="0" distB="0" distL="114300" distR="114300" simplePos="0" relativeHeight="251919360" behindDoc="0" locked="0" layoutInCell="1" allowOverlap="1" wp14:anchorId="7CE02792" wp14:editId="511AD6FD">
            <wp:simplePos x="0" y="0"/>
            <wp:positionH relativeFrom="margin">
              <wp:posOffset>-1270</wp:posOffset>
            </wp:positionH>
            <wp:positionV relativeFrom="page">
              <wp:posOffset>3472815</wp:posOffset>
            </wp:positionV>
            <wp:extent cx="1638935" cy="1762125"/>
            <wp:effectExtent l="57150" t="57150" r="56515" b="66675"/>
            <wp:wrapNone/>
            <wp:docPr id="209380460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80460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1" r="2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935" cy="1762125"/>
                    </a:xfrm>
                    <a:prstGeom prst="rect">
                      <a:avLst/>
                    </a:prstGeom>
                    <a:ln w="57150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050B">
        <w:rPr>
          <w:lang w:eastAsia="en-NZ"/>
        </w:rPr>
        <w:t xml:space="preserve">The first approach is </w:t>
      </w:r>
      <w:r w:rsidR="005E050B" w:rsidRPr="00AC554C">
        <w:rPr>
          <w:b/>
          <w:bCs/>
          <w:lang w:eastAsia="en-NZ"/>
        </w:rPr>
        <w:t>Energise</w:t>
      </w:r>
      <w:r w:rsidR="00CC1588" w:rsidRPr="00B27A91">
        <w:rPr>
          <w:lang w:eastAsia="en-NZ"/>
        </w:rPr>
        <w:t>.</w:t>
      </w:r>
    </w:p>
    <w:p w14:paraId="02BDD47D" w14:textId="32263821" w:rsidR="005E050B" w:rsidRPr="00741BBF" w:rsidRDefault="005E050B" w:rsidP="005E050B">
      <w:pPr>
        <w:rPr>
          <w:b/>
          <w:bCs/>
          <w:sz w:val="28"/>
          <w:szCs w:val="20"/>
          <w:lang w:eastAsia="en-NZ"/>
        </w:rPr>
      </w:pPr>
    </w:p>
    <w:p w14:paraId="67423230" w14:textId="358291C2" w:rsidR="000901FF" w:rsidRPr="00741BBF" w:rsidRDefault="00AB2D7C" w:rsidP="005E050B">
      <w:pPr>
        <w:rPr>
          <w:b/>
          <w:bCs/>
          <w:sz w:val="28"/>
          <w:szCs w:val="20"/>
          <w:lang w:eastAsia="en-NZ"/>
        </w:rPr>
      </w:pPr>
      <w:r w:rsidRPr="00741BBF">
        <w:rPr>
          <w:noProof/>
          <w:sz w:val="28"/>
          <w:szCs w:val="20"/>
        </w:rPr>
        <mc:AlternateContent>
          <mc:Choice Requires="wps">
            <w:drawing>
              <wp:anchor distT="0" distB="0" distL="114300" distR="114300" simplePos="0" relativeHeight="252013568" behindDoc="1" locked="0" layoutInCell="1" allowOverlap="1" wp14:anchorId="3E3A1AAA" wp14:editId="698A5776">
                <wp:simplePos x="0" y="0"/>
                <wp:positionH relativeFrom="margin">
                  <wp:posOffset>2638425</wp:posOffset>
                </wp:positionH>
                <wp:positionV relativeFrom="paragraph">
                  <wp:posOffset>253365</wp:posOffset>
                </wp:positionV>
                <wp:extent cx="3276600" cy="436728"/>
                <wp:effectExtent l="0" t="0" r="0" b="1905"/>
                <wp:wrapNone/>
                <wp:docPr id="1681175930" name="Rectangle 16811759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0" cy="436728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78B1C3" id="Rectangle 1681175930" o:spid="_x0000_s1026" alt="&quot;&quot;" style="position:absolute;margin-left:207.75pt;margin-top:19.95pt;width:258pt;height:34.4pt;z-index:-251302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" fillcolor="#ffe599 [1303]" stroked="f" strokeweight="1pt">
                <w10:wrap anchorx="margin"/>
              </v:rect>
            </w:pict>
          </mc:Fallback>
        </mc:AlternateContent>
      </w:r>
    </w:p>
    <w:p w14:paraId="15CB694F" w14:textId="420CC6D0" w:rsidR="00485E24" w:rsidRDefault="000901FF" w:rsidP="00736EF7">
      <w:pPr>
        <w:ind w:left="4253" w:right="-330"/>
        <w:rPr>
          <w:lang w:eastAsia="en-NZ"/>
        </w:rPr>
      </w:pPr>
      <w:r>
        <w:rPr>
          <w:lang w:eastAsia="en-NZ"/>
        </w:rPr>
        <w:t xml:space="preserve">This is the NZSL sign for </w:t>
      </w:r>
      <w:r w:rsidRPr="00426795">
        <w:rPr>
          <w:b/>
          <w:bCs/>
          <w:lang w:eastAsia="en-NZ"/>
        </w:rPr>
        <w:t>energise</w:t>
      </w:r>
      <w:r>
        <w:rPr>
          <w:lang w:eastAsia="en-NZ"/>
        </w:rPr>
        <w:t>.</w:t>
      </w:r>
    </w:p>
    <w:p w14:paraId="075E0479" w14:textId="026BFA52" w:rsidR="00395D86" w:rsidRDefault="00395D86" w:rsidP="00C8128A">
      <w:pPr>
        <w:rPr>
          <w:lang w:eastAsia="en-NZ"/>
        </w:rPr>
      </w:pPr>
    </w:p>
    <w:p w14:paraId="369CFA08" w14:textId="724E8651" w:rsidR="00395D86" w:rsidRDefault="00395D86" w:rsidP="00C8128A">
      <w:pPr>
        <w:rPr>
          <w:lang w:eastAsia="en-NZ"/>
        </w:rPr>
      </w:pPr>
    </w:p>
    <w:p w14:paraId="03A7DECB" w14:textId="55E8A9D9" w:rsidR="005E050B" w:rsidRDefault="00741BBF" w:rsidP="00736EF7">
      <w:pPr>
        <w:ind w:left="4253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52480" behindDoc="0" locked="0" layoutInCell="1" allowOverlap="1" wp14:anchorId="2D185765" wp14:editId="7DD6070B">
            <wp:simplePos x="0" y="0"/>
            <wp:positionH relativeFrom="column">
              <wp:posOffset>-161925</wp:posOffset>
            </wp:positionH>
            <wp:positionV relativeFrom="paragraph">
              <wp:posOffset>295910</wp:posOffset>
            </wp:positionV>
            <wp:extent cx="2028825" cy="1574328"/>
            <wp:effectExtent l="0" t="0" r="0" b="6985"/>
            <wp:wrapNone/>
            <wp:docPr id="639533089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533089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35388" cy="1579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050B" w:rsidRPr="005E050B">
        <w:rPr>
          <w:lang w:eastAsia="en-NZ"/>
        </w:rPr>
        <w:t>Energise</w:t>
      </w:r>
      <w:r w:rsidR="005E050B">
        <w:rPr>
          <w:lang w:eastAsia="en-NZ"/>
        </w:rPr>
        <w:t xml:space="preserve"> is about </w:t>
      </w:r>
      <w:r w:rsidR="004169EC">
        <w:rPr>
          <w:lang w:eastAsia="en-NZ"/>
        </w:rPr>
        <w:t>bringing together</w:t>
      </w:r>
      <w:r w:rsidR="005E050B">
        <w:rPr>
          <w:lang w:eastAsia="en-NZ"/>
        </w:rPr>
        <w:t>:</w:t>
      </w:r>
    </w:p>
    <w:p w14:paraId="74974DA7" w14:textId="08033D7F" w:rsidR="005E050B" w:rsidRDefault="005E050B" w:rsidP="00736EF7">
      <w:pPr>
        <w:pStyle w:val="Listtoplevel"/>
        <w:ind w:left="4820"/>
        <w:rPr>
          <w:lang w:eastAsia="en-NZ"/>
        </w:rPr>
      </w:pPr>
      <w:r>
        <w:rPr>
          <w:lang w:eastAsia="en-NZ"/>
        </w:rPr>
        <w:t>Deaf people</w:t>
      </w:r>
    </w:p>
    <w:p w14:paraId="08DA17AF" w14:textId="00340899" w:rsidR="005E050B" w:rsidRDefault="005E050B" w:rsidP="00736EF7">
      <w:pPr>
        <w:pStyle w:val="Listtoplevel"/>
        <w:ind w:left="4820"/>
        <w:rPr>
          <w:lang w:eastAsia="en-NZ"/>
        </w:rPr>
      </w:pPr>
      <w:r>
        <w:rPr>
          <w:lang w:eastAsia="en-NZ"/>
        </w:rPr>
        <w:t>NZSL users</w:t>
      </w:r>
    </w:p>
    <w:p w14:paraId="30D16663" w14:textId="60F0CD02" w:rsidR="005E050B" w:rsidRDefault="00741BBF" w:rsidP="00736EF7">
      <w:pPr>
        <w:pStyle w:val="Listtoplevel"/>
        <w:ind w:left="4820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51456" behindDoc="0" locked="0" layoutInCell="1" allowOverlap="1" wp14:anchorId="78742C8A" wp14:editId="0DCED988">
            <wp:simplePos x="0" y="0"/>
            <wp:positionH relativeFrom="column">
              <wp:posOffset>-161925</wp:posOffset>
            </wp:positionH>
            <wp:positionV relativeFrom="paragraph">
              <wp:posOffset>257176</wp:posOffset>
            </wp:positionV>
            <wp:extent cx="2028825" cy="1527800"/>
            <wp:effectExtent l="0" t="0" r="0" b="0"/>
            <wp:wrapNone/>
            <wp:docPr id="313985150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985150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034091" cy="15317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01FF">
        <w:rPr>
          <w:lang w:eastAsia="en-NZ"/>
        </w:rPr>
        <w:t xml:space="preserve">children </w:t>
      </w:r>
      <w:r w:rsidR="005E050B">
        <w:rPr>
          <w:lang w:eastAsia="en-NZ"/>
        </w:rPr>
        <w:t>who:</w:t>
      </w:r>
    </w:p>
    <w:p w14:paraId="1D03F248" w14:textId="55156653" w:rsidR="005E050B" w:rsidRDefault="005E050B" w:rsidP="00736EF7">
      <w:pPr>
        <w:pStyle w:val="Listsecondlevel"/>
        <w:ind w:left="5387"/>
        <w:rPr>
          <w:lang w:eastAsia="en-NZ"/>
        </w:rPr>
      </w:pPr>
      <w:r>
        <w:rPr>
          <w:lang w:eastAsia="en-NZ"/>
        </w:rPr>
        <w:t>are Deaf</w:t>
      </w:r>
    </w:p>
    <w:p w14:paraId="46871BBE" w14:textId="508EDFC1" w:rsidR="005E050B" w:rsidRDefault="00EE1479" w:rsidP="00736EF7">
      <w:pPr>
        <w:pStyle w:val="Listsecondlevel"/>
        <w:ind w:left="5387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24480" behindDoc="0" locked="0" layoutInCell="1" allowOverlap="1" wp14:anchorId="681A13B2" wp14:editId="4940C0BE">
            <wp:simplePos x="0" y="0"/>
            <wp:positionH relativeFrom="margin">
              <wp:posOffset>-577</wp:posOffset>
            </wp:positionH>
            <wp:positionV relativeFrom="page">
              <wp:posOffset>12284265</wp:posOffset>
            </wp:positionV>
            <wp:extent cx="1930519" cy="1287844"/>
            <wp:effectExtent l="0" t="0" r="0" b="7620"/>
            <wp:wrapNone/>
            <wp:docPr id="1159927491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927491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0519" cy="1287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050B">
        <w:rPr>
          <w:lang w:eastAsia="en-NZ"/>
        </w:rPr>
        <w:t>use NZSL.</w:t>
      </w:r>
    </w:p>
    <w:p w14:paraId="34BF4AE0" w14:textId="71AF0A35" w:rsidR="005E050B" w:rsidRDefault="00606F91" w:rsidP="005E050B">
      <w:pPr>
        <w:rPr>
          <w:lang w:eastAsia="en-NZ"/>
        </w:rPr>
      </w:pPr>
      <w:r>
        <w:lastRenderedPageBreak/>
        <w:drawing>
          <wp:anchor distT="0" distB="0" distL="114300" distR="114300" simplePos="0" relativeHeight="252047360" behindDoc="0" locked="0" layoutInCell="1" allowOverlap="1" wp14:anchorId="7A0F627E" wp14:editId="1F572D54">
            <wp:simplePos x="0" y="0"/>
            <wp:positionH relativeFrom="margin">
              <wp:posOffset>-245345</wp:posOffset>
            </wp:positionH>
            <wp:positionV relativeFrom="paragraph">
              <wp:posOffset>-19050</wp:posOffset>
            </wp:positionV>
            <wp:extent cx="2047875" cy="1464085"/>
            <wp:effectExtent l="0" t="0" r="0" b="3175"/>
            <wp:wrapNone/>
            <wp:docPr id="1472267193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847118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46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050B">
        <w:rPr>
          <w:lang w:eastAsia="en-NZ"/>
        </w:rPr>
        <w:t xml:space="preserve">Energise is </w:t>
      </w:r>
      <w:r w:rsidR="000D51EB">
        <w:rPr>
          <w:lang w:eastAsia="en-NZ"/>
        </w:rPr>
        <w:t>also</w:t>
      </w:r>
      <w:r w:rsidR="005E050B">
        <w:rPr>
          <w:lang w:eastAsia="en-NZ"/>
        </w:rPr>
        <w:t xml:space="preserve"> on making sure:</w:t>
      </w:r>
    </w:p>
    <w:p w14:paraId="0F5385A7" w14:textId="77777777" w:rsidR="00923BA6" w:rsidRPr="00923BA6" w:rsidRDefault="00923BA6" w:rsidP="005E050B">
      <w:pPr>
        <w:rPr>
          <w:sz w:val="22"/>
          <w:szCs w:val="14"/>
          <w:lang w:eastAsia="en-NZ"/>
        </w:rPr>
      </w:pPr>
    </w:p>
    <w:p w14:paraId="70734319" w14:textId="2C7A7A35" w:rsidR="005E050B" w:rsidRDefault="00CC1588" w:rsidP="00923BA6">
      <w:pPr>
        <w:pStyle w:val="Listtoplevel"/>
        <w:spacing w:before="0"/>
        <w:rPr>
          <w:lang w:eastAsia="en-NZ"/>
        </w:rPr>
      </w:pPr>
      <w:r>
        <w:rPr>
          <w:lang w:eastAsia="en-NZ"/>
        </w:rPr>
        <w:t>NZSL keeps being</w:t>
      </w:r>
      <w:r w:rsidR="005E050B">
        <w:rPr>
          <w:lang w:eastAsia="en-NZ"/>
        </w:rPr>
        <w:t xml:space="preserve"> used as a language in New Zealand</w:t>
      </w:r>
    </w:p>
    <w:p w14:paraId="7E9D4DCF" w14:textId="77777777" w:rsidR="00923BA6" w:rsidRPr="00923BA6" w:rsidRDefault="00923BA6" w:rsidP="00923BA6">
      <w:pPr>
        <w:pStyle w:val="Listtoplevel"/>
        <w:numPr>
          <w:ilvl w:val="0"/>
          <w:numId w:val="0"/>
        </w:numPr>
        <w:spacing w:before="0"/>
        <w:ind w:left="4253"/>
        <w:rPr>
          <w:sz w:val="22"/>
          <w:szCs w:val="12"/>
          <w:lang w:eastAsia="en-NZ"/>
        </w:rPr>
      </w:pPr>
    </w:p>
    <w:p w14:paraId="3F9CEB96" w14:textId="123B0E39" w:rsidR="005E050B" w:rsidRDefault="005E050B" w:rsidP="00923BA6">
      <w:pPr>
        <w:pStyle w:val="Listtoplevel"/>
        <w:spacing w:before="0"/>
        <w:rPr>
          <w:lang w:eastAsia="en-NZ"/>
        </w:rPr>
      </w:pPr>
      <w:r>
        <w:rPr>
          <w:lang w:eastAsia="en-NZ"/>
        </w:rPr>
        <w:t xml:space="preserve">people can learn NZSL </w:t>
      </w:r>
      <w:r w:rsidR="00371706">
        <w:rPr>
          <w:lang w:eastAsia="en-NZ"/>
        </w:rPr>
        <w:t>earlier</w:t>
      </w:r>
      <w:r w:rsidR="00CC1588">
        <w:rPr>
          <w:lang w:eastAsia="en-NZ"/>
        </w:rPr>
        <w:t>.</w:t>
      </w:r>
    </w:p>
    <w:p w14:paraId="4B1593D4" w14:textId="3401E169" w:rsidR="00CC1588" w:rsidRPr="00B50D14" w:rsidRDefault="00CC1588" w:rsidP="005E050B">
      <w:pPr>
        <w:rPr>
          <w:sz w:val="28"/>
          <w:szCs w:val="20"/>
          <w:lang w:eastAsia="en-NZ"/>
        </w:rPr>
      </w:pPr>
    </w:p>
    <w:p w14:paraId="2AFCAE05" w14:textId="35ED1601" w:rsidR="00CC1588" w:rsidRPr="00AC554C" w:rsidRDefault="00736EF7" w:rsidP="00736EF7">
      <w:pPr>
        <w:pStyle w:val="ListParagraph"/>
        <w:numPr>
          <w:ilvl w:val="0"/>
          <w:numId w:val="16"/>
        </w:numPr>
        <w:ind w:left="4253" w:right="-188" w:hanging="567"/>
        <w:rPr>
          <w:b/>
          <w:bCs/>
          <w:lang w:eastAsia="en-NZ"/>
        </w:rPr>
      </w:pPr>
      <w:r w:rsidRPr="00B50D14">
        <w:rPr>
          <w:b/>
          <w:bCs/>
          <w:noProof/>
          <w:sz w:val="28"/>
          <w:szCs w:val="20"/>
          <w:lang w:eastAsia="en-NZ"/>
        </w:rPr>
        <w:drawing>
          <wp:anchor distT="0" distB="0" distL="114300" distR="114300" simplePos="0" relativeHeight="251940864" behindDoc="0" locked="0" layoutInCell="1" allowOverlap="1" wp14:anchorId="09277518" wp14:editId="11A36C6B">
            <wp:simplePos x="0" y="0"/>
            <wp:positionH relativeFrom="margin">
              <wp:posOffset>-154940</wp:posOffset>
            </wp:positionH>
            <wp:positionV relativeFrom="page">
              <wp:posOffset>3466689</wp:posOffset>
            </wp:positionV>
            <wp:extent cx="1530053" cy="1800225"/>
            <wp:effectExtent l="57150" t="57150" r="51435" b="47625"/>
            <wp:wrapNone/>
            <wp:docPr id="201562097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62097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70" b="2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053" cy="1800225"/>
                    </a:xfrm>
                    <a:prstGeom prst="rect">
                      <a:avLst/>
                    </a:prstGeom>
                    <a:ln w="57150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1588">
        <w:rPr>
          <w:lang w:eastAsia="en-NZ"/>
        </w:rPr>
        <w:t xml:space="preserve">The second approach is </w:t>
      </w:r>
      <w:r w:rsidR="00CC1588" w:rsidRPr="00AC554C">
        <w:rPr>
          <w:b/>
          <w:bCs/>
          <w:lang w:eastAsia="en-NZ"/>
        </w:rPr>
        <w:t>Integration.</w:t>
      </w:r>
    </w:p>
    <w:p w14:paraId="3A71BCF8" w14:textId="72FFFA21" w:rsidR="00CC1588" w:rsidRPr="00741BBF" w:rsidRDefault="00CC1588" w:rsidP="00CC1588">
      <w:pPr>
        <w:rPr>
          <w:b/>
          <w:bCs/>
          <w:sz w:val="22"/>
          <w:szCs w:val="14"/>
          <w:lang w:eastAsia="en-NZ"/>
        </w:rPr>
      </w:pPr>
    </w:p>
    <w:p w14:paraId="1B40F48D" w14:textId="4854EF4E" w:rsidR="00976F73" w:rsidRPr="00741BBF" w:rsidRDefault="00252941" w:rsidP="00923BA6">
      <w:pPr>
        <w:ind w:right="-46"/>
        <w:rPr>
          <w:b/>
          <w:bCs/>
          <w:sz w:val="22"/>
          <w:szCs w:val="14"/>
          <w:lang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015616" behindDoc="1" locked="0" layoutInCell="1" allowOverlap="1" wp14:anchorId="787E5D5F" wp14:editId="2299C302">
                <wp:simplePos x="0" y="0"/>
                <wp:positionH relativeFrom="margin">
                  <wp:posOffset>2576944</wp:posOffset>
                </wp:positionH>
                <wp:positionV relativeFrom="paragraph">
                  <wp:posOffset>179185</wp:posOffset>
                </wp:positionV>
                <wp:extent cx="3214255" cy="707448"/>
                <wp:effectExtent l="0" t="0" r="5715" b="0"/>
                <wp:wrapNone/>
                <wp:docPr id="1523767054" name="Rectangle 15237670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4255" cy="707448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11A91A" id="Rectangle 1523767054" o:spid="_x0000_s1026" alt="&quot;&quot;" style="position:absolute;margin-left:202.9pt;margin-top:14.1pt;width:253.1pt;height:55.7pt;z-index:-251300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" fillcolor="#ffe599 [1303]" stroked="f" strokeweight="1pt">
                <w10:wrap anchorx="margin"/>
              </v:rect>
            </w:pict>
          </mc:Fallback>
        </mc:AlternateContent>
      </w:r>
    </w:p>
    <w:p w14:paraId="11F210B7" w14:textId="7515A3E9" w:rsidR="00976F73" w:rsidRPr="00B27A91" w:rsidRDefault="00976F73" w:rsidP="00923BA6">
      <w:pPr>
        <w:ind w:left="4253"/>
        <w:rPr>
          <w:lang w:eastAsia="en-NZ"/>
        </w:rPr>
      </w:pPr>
      <w:r>
        <w:rPr>
          <w:lang w:eastAsia="en-NZ"/>
        </w:rPr>
        <w:t xml:space="preserve">This is the NZSL sign for </w:t>
      </w:r>
      <w:r w:rsidRPr="00426795">
        <w:rPr>
          <w:b/>
          <w:bCs/>
          <w:lang w:eastAsia="en-NZ"/>
        </w:rPr>
        <w:t>integration</w:t>
      </w:r>
      <w:r w:rsidRPr="00252941">
        <w:rPr>
          <w:lang w:eastAsia="en-NZ"/>
        </w:rPr>
        <w:t>.</w:t>
      </w:r>
    </w:p>
    <w:p w14:paraId="2A26542E" w14:textId="368BB789" w:rsidR="00976F73" w:rsidRPr="00741BBF" w:rsidRDefault="00976F73" w:rsidP="00CC1588">
      <w:pPr>
        <w:rPr>
          <w:b/>
          <w:bCs/>
          <w:sz w:val="24"/>
          <w:szCs w:val="16"/>
          <w:lang w:eastAsia="en-NZ"/>
        </w:rPr>
      </w:pPr>
    </w:p>
    <w:p w14:paraId="5C9AF11C" w14:textId="4A8E246C" w:rsidR="00976F73" w:rsidRPr="00741BBF" w:rsidRDefault="00923BA6" w:rsidP="00CC1588">
      <w:pPr>
        <w:rPr>
          <w:b/>
          <w:bCs/>
          <w:sz w:val="24"/>
          <w:szCs w:val="16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50432" behindDoc="0" locked="0" layoutInCell="1" allowOverlap="1" wp14:anchorId="62D680CC" wp14:editId="6AB1CD94">
            <wp:simplePos x="0" y="0"/>
            <wp:positionH relativeFrom="column">
              <wp:posOffset>-153382</wp:posOffset>
            </wp:positionH>
            <wp:positionV relativeFrom="paragraph">
              <wp:posOffset>274032</wp:posOffset>
            </wp:positionV>
            <wp:extent cx="1952625" cy="1515199"/>
            <wp:effectExtent l="0" t="0" r="0" b="8890"/>
            <wp:wrapNone/>
            <wp:docPr id="579874528" name="Picture 20" descr="A group of people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874528" name="Picture 20" descr="A group of people sitting at a table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1515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C0CE92" w14:textId="18C14C05" w:rsidR="00CC1588" w:rsidRDefault="00CC1588" w:rsidP="00662E3B">
      <w:pPr>
        <w:ind w:left="4395"/>
        <w:rPr>
          <w:lang w:eastAsia="en-NZ"/>
        </w:rPr>
      </w:pPr>
      <w:r w:rsidRPr="003474FA">
        <w:rPr>
          <w:lang w:eastAsia="en-NZ"/>
        </w:rPr>
        <w:t>Integration</w:t>
      </w:r>
      <w:r>
        <w:rPr>
          <w:lang w:eastAsia="en-NZ"/>
        </w:rPr>
        <w:t xml:space="preserve"> is about people who do not use NZSL.</w:t>
      </w:r>
    </w:p>
    <w:p w14:paraId="4D4A3CE1" w14:textId="2B288DEB" w:rsidR="00CC1588" w:rsidRPr="00741BBF" w:rsidRDefault="00CC1588" w:rsidP="00662E3B">
      <w:pPr>
        <w:ind w:left="4395"/>
        <w:rPr>
          <w:sz w:val="22"/>
          <w:szCs w:val="14"/>
          <w:lang w:eastAsia="en-NZ"/>
        </w:rPr>
      </w:pPr>
    </w:p>
    <w:p w14:paraId="28425041" w14:textId="52BA3F9D" w:rsidR="00CC1588" w:rsidRPr="00741BBF" w:rsidRDefault="00CC1588" w:rsidP="00662E3B">
      <w:pPr>
        <w:ind w:left="4395"/>
        <w:rPr>
          <w:sz w:val="22"/>
          <w:szCs w:val="14"/>
          <w:lang w:eastAsia="en-NZ"/>
        </w:rPr>
      </w:pPr>
    </w:p>
    <w:p w14:paraId="0D4B4569" w14:textId="4AA95EF9" w:rsidR="00CC1588" w:rsidRDefault="00CC1588" w:rsidP="00662E3B">
      <w:pPr>
        <w:ind w:left="4395"/>
        <w:rPr>
          <w:lang w:eastAsia="en-NZ"/>
        </w:rPr>
      </w:pPr>
      <w:r>
        <w:rPr>
          <w:lang w:eastAsia="en-NZ"/>
        </w:rPr>
        <w:t xml:space="preserve">It </w:t>
      </w:r>
      <w:r w:rsidR="00B50D14">
        <w:rPr>
          <w:lang w:eastAsia="en-NZ"/>
        </w:rPr>
        <w:t xml:space="preserve">looks at </w:t>
      </w:r>
      <w:r>
        <w:rPr>
          <w:lang w:eastAsia="en-NZ"/>
        </w:rPr>
        <w:t>making sure NZSL is:</w:t>
      </w:r>
    </w:p>
    <w:p w14:paraId="518011C8" w14:textId="77777777" w:rsidR="00923BA6" w:rsidRPr="00923BA6" w:rsidRDefault="00923BA6" w:rsidP="00662E3B">
      <w:pPr>
        <w:ind w:left="4395"/>
        <w:rPr>
          <w:sz w:val="22"/>
          <w:szCs w:val="14"/>
          <w:lang w:eastAsia="en-NZ"/>
        </w:rPr>
      </w:pPr>
    </w:p>
    <w:p w14:paraId="5FEB6FA6" w14:textId="30AD0BEC" w:rsidR="00CC1588" w:rsidRDefault="00606F91" w:rsidP="00662E3B">
      <w:pPr>
        <w:pStyle w:val="Listtoplevel"/>
        <w:spacing w:before="0"/>
        <w:ind w:left="4820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25504" behindDoc="0" locked="0" layoutInCell="1" allowOverlap="1" wp14:anchorId="5B959FE5" wp14:editId="50469EEA">
            <wp:simplePos x="0" y="0"/>
            <wp:positionH relativeFrom="margin">
              <wp:posOffset>-20320</wp:posOffset>
            </wp:positionH>
            <wp:positionV relativeFrom="page">
              <wp:posOffset>7948872</wp:posOffset>
            </wp:positionV>
            <wp:extent cx="1657350" cy="1657350"/>
            <wp:effectExtent l="0" t="0" r="0" b="0"/>
            <wp:wrapNone/>
            <wp:docPr id="971021959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021959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5735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1588">
        <w:rPr>
          <w:lang w:eastAsia="en-NZ"/>
        </w:rPr>
        <w:t xml:space="preserve">a </w:t>
      </w:r>
      <w:r w:rsidR="00B64CB2">
        <w:rPr>
          <w:lang w:eastAsia="en-NZ"/>
        </w:rPr>
        <w:t>well known</w:t>
      </w:r>
      <w:r w:rsidR="00CC1588">
        <w:rPr>
          <w:lang w:eastAsia="en-NZ"/>
        </w:rPr>
        <w:t xml:space="preserve"> language</w:t>
      </w:r>
    </w:p>
    <w:p w14:paraId="0F8CAA73" w14:textId="77777777" w:rsidR="00923BA6" w:rsidRPr="00923BA6" w:rsidRDefault="00923BA6" w:rsidP="00662E3B">
      <w:pPr>
        <w:pStyle w:val="Listtoplevel"/>
        <w:numPr>
          <w:ilvl w:val="0"/>
          <w:numId w:val="0"/>
        </w:numPr>
        <w:spacing w:before="0"/>
        <w:ind w:left="4820"/>
        <w:rPr>
          <w:sz w:val="22"/>
          <w:szCs w:val="12"/>
          <w:lang w:eastAsia="en-NZ"/>
        </w:rPr>
      </w:pPr>
    </w:p>
    <w:p w14:paraId="54B1E571" w14:textId="39370A23" w:rsidR="00CC1588" w:rsidRDefault="00CC1588" w:rsidP="00662E3B">
      <w:pPr>
        <w:pStyle w:val="Listtoplevel"/>
        <w:spacing w:before="0"/>
        <w:ind w:left="4820"/>
        <w:rPr>
          <w:lang w:eastAsia="en-NZ"/>
        </w:rPr>
      </w:pPr>
      <w:r>
        <w:rPr>
          <w:lang w:eastAsia="en-NZ"/>
        </w:rPr>
        <w:t>used a lot</w:t>
      </w:r>
    </w:p>
    <w:p w14:paraId="49DCEDE0" w14:textId="77777777" w:rsidR="00923BA6" w:rsidRPr="00923BA6" w:rsidRDefault="00923BA6" w:rsidP="00662E3B">
      <w:pPr>
        <w:pStyle w:val="Listtoplevel"/>
        <w:numPr>
          <w:ilvl w:val="0"/>
          <w:numId w:val="0"/>
        </w:numPr>
        <w:spacing w:before="0"/>
        <w:ind w:left="4820"/>
        <w:rPr>
          <w:sz w:val="22"/>
          <w:szCs w:val="12"/>
          <w:lang w:eastAsia="en-NZ"/>
        </w:rPr>
      </w:pPr>
    </w:p>
    <w:p w14:paraId="74900CEA" w14:textId="2273A711" w:rsidR="00CC1588" w:rsidRDefault="00CC1588" w:rsidP="00662E3B">
      <w:pPr>
        <w:pStyle w:val="Listtoplevel"/>
        <w:spacing w:before="0"/>
        <w:ind w:left="4820"/>
        <w:rPr>
          <w:lang w:eastAsia="en-NZ"/>
        </w:rPr>
      </w:pPr>
      <w:r>
        <w:rPr>
          <w:lang w:eastAsia="en-NZ"/>
        </w:rPr>
        <w:t>known about by people who are not NZSL users</w:t>
      </w:r>
      <w:r w:rsidR="005F16FD">
        <w:rPr>
          <w:lang w:eastAsia="en-NZ"/>
        </w:rPr>
        <w:t>.</w:t>
      </w:r>
    </w:p>
    <w:p w14:paraId="18BA9C37" w14:textId="3B967958" w:rsidR="005E050B" w:rsidRDefault="001832CD" w:rsidP="00CC1588">
      <w:pPr>
        <w:pStyle w:val="Heading2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00256" behindDoc="0" locked="0" layoutInCell="1" allowOverlap="1" wp14:anchorId="6991FC1E" wp14:editId="000C6956">
            <wp:simplePos x="0" y="0"/>
            <wp:positionH relativeFrom="margin">
              <wp:posOffset>0</wp:posOffset>
            </wp:positionH>
            <wp:positionV relativeFrom="page">
              <wp:posOffset>953827</wp:posOffset>
            </wp:positionV>
            <wp:extent cx="1466215" cy="1466215"/>
            <wp:effectExtent l="0" t="0" r="0" b="635"/>
            <wp:wrapNone/>
            <wp:docPr id="1275301789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301789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215" cy="1466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7DAB">
        <w:rPr>
          <w:lang w:eastAsia="en-NZ"/>
        </w:rPr>
        <w:t>5 k</w:t>
      </w:r>
      <w:r w:rsidR="00CC1588">
        <w:rPr>
          <w:lang w:eastAsia="en-NZ"/>
        </w:rPr>
        <w:t>ey priority areas</w:t>
      </w:r>
    </w:p>
    <w:p w14:paraId="50A007E9" w14:textId="57B3AD67" w:rsidR="00CC1588" w:rsidRDefault="005D4AA6" w:rsidP="00CC1588">
      <w:pPr>
        <w:rPr>
          <w:lang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76352" behindDoc="1" locked="0" layoutInCell="1" allowOverlap="1" wp14:anchorId="2B065F22" wp14:editId="6A3B32BE">
                <wp:simplePos x="0" y="0"/>
                <wp:positionH relativeFrom="margin">
                  <wp:align>right</wp:align>
                </wp:positionH>
                <wp:positionV relativeFrom="paragraph">
                  <wp:posOffset>289500</wp:posOffset>
                </wp:positionV>
                <wp:extent cx="3505200" cy="707366"/>
                <wp:effectExtent l="0" t="0" r="0" b="0"/>
                <wp:wrapNone/>
                <wp:docPr id="346896749" name="Rectangle 3468967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70736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5F32BB" id="Rectangle 346896749" o:spid="_x0000_s1026" alt="&quot;&quot;" style="position:absolute;margin-left:224.8pt;margin-top:22.8pt;width:276pt;height:55.7pt;z-index:-2514401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" fillcolor="#bdd6ee [1304]" stroked="f" strokeweight="1pt">
                <w10:wrap anchorx="margin"/>
              </v:rect>
            </w:pict>
          </mc:Fallback>
        </mc:AlternateContent>
      </w:r>
    </w:p>
    <w:p w14:paraId="40BDBE90" w14:textId="3E69914D" w:rsidR="00CC1588" w:rsidRDefault="00CC1588" w:rsidP="00CC1588">
      <w:pPr>
        <w:rPr>
          <w:lang w:eastAsia="en-NZ"/>
        </w:rPr>
      </w:pPr>
      <w:r>
        <w:rPr>
          <w:lang w:eastAsia="en-NZ"/>
        </w:rPr>
        <w:t xml:space="preserve">A </w:t>
      </w:r>
      <w:r>
        <w:rPr>
          <w:b/>
          <w:bCs/>
          <w:lang w:eastAsia="en-NZ"/>
        </w:rPr>
        <w:t>key priority area</w:t>
      </w:r>
      <w:r>
        <w:rPr>
          <w:lang w:eastAsia="en-NZ"/>
        </w:rPr>
        <w:t xml:space="preserve"> is an important area we will</w:t>
      </w:r>
      <w:r w:rsidR="004E6BC7">
        <w:rPr>
          <w:lang w:eastAsia="en-NZ"/>
        </w:rPr>
        <w:t xml:space="preserve"> </w:t>
      </w:r>
      <w:r w:rsidR="00606F91">
        <w:rPr>
          <w:lang w:eastAsia="en-NZ"/>
        </w:rPr>
        <w:t>work</w:t>
      </w:r>
      <w:r w:rsidR="004E6BC7">
        <w:rPr>
          <w:lang w:eastAsia="en-NZ"/>
        </w:rPr>
        <w:t xml:space="preserve"> on.</w:t>
      </w:r>
    </w:p>
    <w:p w14:paraId="09E4EDC5" w14:textId="63D3C779" w:rsidR="004E6BC7" w:rsidRPr="00397DAB" w:rsidRDefault="004E6BC7" w:rsidP="00CC1588">
      <w:pPr>
        <w:rPr>
          <w:sz w:val="28"/>
          <w:szCs w:val="20"/>
          <w:lang w:eastAsia="en-NZ"/>
        </w:rPr>
      </w:pPr>
    </w:p>
    <w:p w14:paraId="41EDBBC4" w14:textId="2AD31219" w:rsidR="00FE5C23" w:rsidRPr="00397DAB" w:rsidRDefault="00606F91" w:rsidP="00CC1588">
      <w:pPr>
        <w:rPr>
          <w:sz w:val="28"/>
          <w:szCs w:val="20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97536" behindDoc="0" locked="0" layoutInCell="1" allowOverlap="1" wp14:anchorId="7054ECAB" wp14:editId="111C799E">
            <wp:simplePos x="0" y="0"/>
            <wp:positionH relativeFrom="column">
              <wp:posOffset>-110837</wp:posOffset>
            </wp:positionH>
            <wp:positionV relativeFrom="paragraph">
              <wp:posOffset>180975</wp:posOffset>
            </wp:positionV>
            <wp:extent cx="1813034" cy="1884218"/>
            <wp:effectExtent l="0" t="0" r="0" b="1905"/>
            <wp:wrapNone/>
            <wp:docPr id="1771554070" name="Picture 19" descr="A diagram of a strateg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927952" name="Picture 19" descr="A diagram of a strategy&#10;&#10;AI-generated content may be incorrect."/>
                    <pic:cNvPicPr/>
                  </pic:nvPicPr>
                  <pic:blipFill rotWithShape="1">
                    <a:blip r:embed="rId40"/>
                    <a:srcRect t="14281" b="15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034" cy="1884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4089F2" w14:textId="769903CA" w:rsidR="00FE5C23" w:rsidRDefault="00FE5C23" w:rsidP="00CC1588">
      <w:pPr>
        <w:rPr>
          <w:lang w:eastAsia="en-NZ"/>
        </w:rPr>
      </w:pPr>
      <w:r>
        <w:rPr>
          <w:lang w:eastAsia="en-NZ"/>
        </w:rPr>
        <w:t xml:space="preserve">In the house </w:t>
      </w:r>
      <w:r w:rsidR="00702D1D">
        <w:rPr>
          <w:lang w:eastAsia="en-NZ"/>
        </w:rPr>
        <w:t>picture</w:t>
      </w:r>
      <w:r w:rsidR="00A7167D">
        <w:rPr>
          <w:lang w:eastAsia="en-NZ"/>
        </w:rPr>
        <w:t xml:space="preserve"> </w:t>
      </w:r>
      <w:r>
        <w:rPr>
          <w:lang w:eastAsia="en-NZ"/>
        </w:rPr>
        <w:t xml:space="preserve">each key priority area </w:t>
      </w:r>
      <w:r w:rsidR="00976F73">
        <w:rPr>
          <w:lang w:eastAsia="en-NZ"/>
        </w:rPr>
        <w:t>shows</w:t>
      </w:r>
      <w:r>
        <w:rPr>
          <w:lang w:eastAsia="en-NZ"/>
        </w:rPr>
        <w:t xml:space="preserve"> both approaches</w:t>
      </w:r>
      <w:r w:rsidR="00976F73">
        <w:rPr>
          <w:lang w:eastAsia="en-NZ"/>
        </w:rPr>
        <w:t xml:space="preserve"> working together</w:t>
      </w:r>
      <w:r>
        <w:rPr>
          <w:lang w:eastAsia="en-NZ"/>
        </w:rPr>
        <w:t>.</w:t>
      </w:r>
    </w:p>
    <w:p w14:paraId="7C940A4A" w14:textId="70C9D52C" w:rsidR="00FE5C23" w:rsidRPr="00397DAB" w:rsidRDefault="00FE5C23" w:rsidP="00CC1588">
      <w:pPr>
        <w:rPr>
          <w:sz w:val="28"/>
          <w:szCs w:val="20"/>
          <w:lang w:eastAsia="en-NZ"/>
        </w:rPr>
      </w:pPr>
    </w:p>
    <w:p w14:paraId="1418C85C" w14:textId="7EB6D70D" w:rsidR="00BA0DF7" w:rsidRPr="00397DAB" w:rsidRDefault="00BA0DF7">
      <w:pPr>
        <w:spacing w:line="240" w:lineRule="auto"/>
        <w:ind w:left="0"/>
        <w:rPr>
          <w:sz w:val="28"/>
          <w:szCs w:val="20"/>
          <w:lang w:eastAsia="en-NZ"/>
        </w:rPr>
      </w:pPr>
    </w:p>
    <w:p w14:paraId="751921AF" w14:textId="724CC2E2" w:rsidR="004E6BC7" w:rsidRDefault="004E6BC7" w:rsidP="00CC1588">
      <w:pPr>
        <w:rPr>
          <w:lang w:eastAsia="en-NZ"/>
        </w:rPr>
      </w:pPr>
      <w:r>
        <w:rPr>
          <w:lang w:eastAsia="en-NZ"/>
        </w:rPr>
        <w:t xml:space="preserve">There are 5 key priority areas for the </w:t>
      </w:r>
      <w:r w:rsidR="00635C86">
        <w:rPr>
          <w:lang w:eastAsia="en-NZ"/>
        </w:rPr>
        <w:t>S</w:t>
      </w:r>
      <w:r>
        <w:rPr>
          <w:lang w:eastAsia="en-NZ"/>
        </w:rPr>
        <w:t>trategy:</w:t>
      </w:r>
    </w:p>
    <w:p w14:paraId="0767FB98" w14:textId="77777777" w:rsidR="00BF3D83" w:rsidRPr="00BF3D83" w:rsidRDefault="00BF3D83" w:rsidP="00CC1588">
      <w:pPr>
        <w:rPr>
          <w:sz w:val="22"/>
          <w:szCs w:val="14"/>
          <w:lang w:eastAsia="en-NZ"/>
        </w:rPr>
      </w:pPr>
    </w:p>
    <w:p w14:paraId="5FB11F90" w14:textId="05DD5469" w:rsidR="004E6BC7" w:rsidRPr="007C448C" w:rsidRDefault="00606F91" w:rsidP="00BF3D83">
      <w:pPr>
        <w:pStyle w:val="Listtoplevel"/>
        <w:numPr>
          <w:ilvl w:val="0"/>
          <w:numId w:val="14"/>
        </w:numPr>
        <w:spacing w:before="0"/>
        <w:rPr>
          <w:lang w:eastAsia="en-NZ"/>
        </w:rPr>
      </w:pPr>
      <w:r w:rsidRPr="00397DAB">
        <w:rPr>
          <w:sz w:val="28"/>
          <w:szCs w:val="20"/>
          <w:lang w:eastAsia="en-NZ"/>
        </w:rPr>
        <w:drawing>
          <wp:anchor distT="0" distB="0" distL="114300" distR="114300" simplePos="0" relativeHeight="251944960" behindDoc="0" locked="0" layoutInCell="1" allowOverlap="1" wp14:anchorId="733C8480" wp14:editId="7C60F954">
            <wp:simplePos x="0" y="0"/>
            <wp:positionH relativeFrom="margin">
              <wp:posOffset>3810</wp:posOffset>
            </wp:positionH>
            <wp:positionV relativeFrom="page">
              <wp:posOffset>5569585</wp:posOffset>
            </wp:positionV>
            <wp:extent cx="1828800" cy="1828800"/>
            <wp:effectExtent l="0" t="0" r="0" b="0"/>
            <wp:wrapNone/>
            <wp:docPr id="1002890856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890856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E6BC7" w:rsidRPr="007C448C">
        <w:rPr>
          <w:lang w:eastAsia="en-NZ"/>
        </w:rPr>
        <w:t>Acquisition and Learning</w:t>
      </w:r>
    </w:p>
    <w:p w14:paraId="17D743C8" w14:textId="77777777" w:rsidR="00BF3D83" w:rsidRPr="00BF3D83" w:rsidRDefault="00BF3D83" w:rsidP="00BF3D83">
      <w:pPr>
        <w:pStyle w:val="Listtoplevel"/>
        <w:numPr>
          <w:ilvl w:val="0"/>
          <w:numId w:val="0"/>
        </w:numPr>
        <w:spacing w:before="0"/>
        <w:ind w:left="4253"/>
        <w:rPr>
          <w:sz w:val="22"/>
          <w:szCs w:val="12"/>
          <w:lang w:eastAsia="en-NZ"/>
        </w:rPr>
      </w:pPr>
    </w:p>
    <w:p w14:paraId="67F8ECEF" w14:textId="3B2BBBFA" w:rsidR="004E6BC7" w:rsidRPr="007C448C" w:rsidRDefault="004E6BC7" w:rsidP="00BF3D83">
      <w:pPr>
        <w:pStyle w:val="Listtoplevel"/>
        <w:numPr>
          <w:ilvl w:val="0"/>
          <w:numId w:val="14"/>
        </w:numPr>
        <w:spacing w:before="0"/>
        <w:rPr>
          <w:lang w:eastAsia="en-NZ"/>
        </w:rPr>
      </w:pPr>
      <w:r w:rsidRPr="007C448C">
        <w:rPr>
          <w:lang w:eastAsia="en-NZ"/>
        </w:rPr>
        <w:t>Evidence and Data</w:t>
      </w:r>
    </w:p>
    <w:p w14:paraId="750D0D8C" w14:textId="77777777" w:rsidR="00BF3D83" w:rsidRPr="00BF3D83" w:rsidRDefault="00BF3D83" w:rsidP="00BF3D83">
      <w:pPr>
        <w:pStyle w:val="Listtoplevel"/>
        <w:numPr>
          <w:ilvl w:val="0"/>
          <w:numId w:val="0"/>
        </w:numPr>
        <w:spacing w:before="0"/>
        <w:ind w:left="4253"/>
        <w:rPr>
          <w:sz w:val="22"/>
          <w:szCs w:val="12"/>
          <w:lang w:eastAsia="en-NZ"/>
        </w:rPr>
      </w:pPr>
    </w:p>
    <w:p w14:paraId="7CD3FA12" w14:textId="385020F4" w:rsidR="004E6BC7" w:rsidRPr="007C448C" w:rsidRDefault="004E6BC7" w:rsidP="00BF3D83">
      <w:pPr>
        <w:pStyle w:val="Listtoplevel"/>
        <w:numPr>
          <w:ilvl w:val="0"/>
          <w:numId w:val="14"/>
        </w:numPr>
        <w:spacing w:before="0"/>
        <w:rPr>
          <w:lang w:eastAsia="en-NZ"/>
        </w:rPr>
      </w:pPr>
      <w:r w:rsidRPr="007C448C">
        <w:rPr>
          <w:lang w:eastAsia="en-NZ"/>
        </w:rPr>
        <w:t xml:space="preserve">Deaf and NZSL </w:t>
      </w:r>
      <w:r w:rsidR="00E40385" w:rsidRPr="007C448C">
        <w:rPr>
          <w:lang w:eastAsia="en-NZ"/>
        </w:rPr>
        <w:t>Workforce</w:t>
      </w:r>
    </w:p>
    <w:p w14:paraId="3FDA8C0A" w14:textId="77777777" w:rsidR="00BF3D83" w:rsidRPr="00BF3D83" w:rsidRDefault="00BF3D83" w:rsidP="00BF3D83">
      <w:pPr>
        <w:pStyle w:val="Listtoplevel"/>
        <w:numPr>
          <w:ilvl w:val="0"/>
          <w:numId w:val="0"/>
        </w:numPr>
        <w:spacing w:before="0"/>
        <w:ind w:left="4253"/>
        <w:rPr>
          <w:sz w:val="22"/>
          <w:szCs w:val="12"/>
          <w:lang w:eastAsia="en-NZ"/>
        </w:rPr>
      </w:pPr>
    </w:p>
    <w:p w14:paraId="1F31FCC6" w14:textId="10CDBD0E" w:rsidR="004E6BC7" w:rsidRPr="007C448C" w:rsidRDefault="004E6BC7" w:rsidP="00BF3D83">
      <w:pPr>
        <w:pStyle w:val="Listtoplevel"/>
        <w:numPr>
          <w:ilvl w:val="0"/>
          <w:numId w:val="14"/>
        </w:numPr>
        <w:spacing w:before="0"/>
        <w:rPr>
          <w:lang w:eastAsia="en-NZ"/>
        </w:rPr>
      </w:pPr>
      <w:r w:rsidRPr="007C448C">
        <w:rPr>
          <w:lang w:eastAsia="en-NZ"/>
        </w:rPr>
        <w:t xml:space="preserve">Public </w:t>
      </w:r>
      <w:r w:rsidR="00E40385" w:rsidRPr="007C448C">
        <w:rPr>
          <w:lang w:eastAsia="en-NZ"/>
        </w:rPr>
        <w:t>Sector</w:t>
      </w:r>
    </w:p>
    <w:p w14:paraId="021A4224" w14:textId="77777777" w:rsidR="00BF3D83" w:rsidRPr="00BF3D83" w:rsidRDefault="00BF3D83" w:rsidP="00BF3D83">
      <w:pPr>
        <w:pStyle w:val="Listtoplevel"/>
        <w:numPr>
          <w:ilvl w:val="0"/>
          <w:numId w:val="0"/>
        </w:numPr>
        <w:spacing w:before="0"/>
        <w:ind w:left="4253"/>
        <w:rPr>
          <w:sz w:val="22"/>
          <w:szCs w:val="12"/>
          <w:lang w:eastAsia="en-NZ"/>
        </w:rPr>
      </w:pPr>
    </w:p>
    <w:p w14:paraId="3D20A243" w14:textId="3E3B4030" w:rsidR="00BA0DF7" w:rsidRPr="007C448C" w:rsidRDefault="004E6BC7" w:rsidP="00BF3D83">
      <w:pPr>
        <w:pStyle w:val="Listtoplevel"/>
        <w:numPr>
          <w:ilvl w:val="0"/>
          <w:numId w:val="14"/>
        </w:numPr>
        <w:spacing w:before="0"/>
        <w:rPr>
          <w:lang w:eastAsia="en-NZ"/>
        </w:rPr>
      </w:pPr>
      <w:r w:rsidRPr="007C448C">
        <w:rPr>
          <w:lang w:eastAsia="en-NZ"/>
        </w:rPr>
        <w:t>Celebrating NZSL.</w:t>
      </w:r>
    </w:p>
    <w:p w14:paraId="6B89A1D1" w14:textId="27244DE8" w:rsidR="00397DAB" w:rsidRPr="00397DAB" w:rsidRDefault="00397DAB" w:rsidP="007C448C">
      <w:pPr>
        <w:pStyle w:val="Listtoplevel"/>
        <w:numPr>
          <w:ilvl w:val="0"/>
          <w:numId w:val="0"/>
        </w:numPr>
        <w:ind w:left="3686"/>
        <w:rPr>
          <w:sz w:val="2"/>
          <w:szCs w:val="2"/>
          <w:lang w:eastAsia="en-NZ"/>
        </w:rPr>
      </w:pPr>
    </w:p>
    <w:p w14:paraId="46741887" w14:textId="4AC99F56" w:rsidR="00944D7C" w:rsidRDefault="00066CBC" w:rsidP="00397DAB">
      <w:pPr>
        <w:pStyle w:val="Listtoplevel"/>
        <w:numPr>
          <w:ilvl w:val="0"/>
          <w:numId w:val="0"/>
        </w:numPr>
        <w:ind w:left="3686"/>
        <w:rPr>
          <w:b/>
          <w:bCs/>
          <w:lang w:eastAsia="en-NZ"/>
        </w:rPr>
      </w:pPr>
      <w:r>
        <w:rPr>
          <w:lang w:eastAsia="en-NZ"/>
        </w:rPr>
        <w:lastRenderedPageBreak/>
        <w:drawing>
          <wp:anchor distT="0" distB="0" distL="114300" distR="114300" simplePos="0" relativeHeight="252083200" behindDoc="0" locked="0" layoutInCell="1" allowOverlap="1" wp14:anchorId="7C2EB36F" wp14:editId="78A43D3F">
            <wp:simplePos x="0" y="0"/>
            <wp:positionH relativeFrom="column">
              <wp:posOffset>-133350</wp:posOffset>
            </wp:positionH>
            <wp:positionV relativeFrom="paragraph">
              <wp:posOffset>103505</wp:posOffset>
            </wp:positionV>
            <wp:extent cx="1838325" cy="983115"/>
            <wp:effectExtent l="0" t="0" r="0" b="7620"/>
            <wp:wrapNone/>
            <wp:docPr id="1947723480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723480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983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48C">
        <w:rPr>
          <w:lang w:eastAsia="en-NZ"/>
        </w:rPr>
        <w:t xml:space="preserve">We will look at what these all mean on </w:t>
      </w:r>
      <w:r w:rsidR="007C448C" w:rsidRPr="007C448C">
        <w:rPr>
          <w:b/>
          <w:bCs/>
          <w:lang w:eastAsia="en-NZ"/>
        </w:rPr>
        <w:t xml:space="preserve">pages </w:t>
      </w:r>
      <w:r>
        <w:rPr>
          <w:b/>
          <w:bCs/>
          <w:lang w:eastAsia="en-NZ"/>
        </w:rPr>
        <w:t>15</w:t>
      </w:r>
      <w:r w:rsidR="007C448C" w:rsidRPr="007C448C">
        <w:rPr>
          <w:b/>
          <w:bCs/>
          <w:lang w:eastAsia="en-NZ"/>
        </w:rPr>
        <w:t xml:space="preserve"> to </w:t>
      </w:r>
      <w:r>
        <w:rPr>
          <w:b/>
          <w:bCs/>
          <w:lang w:eastAsia="en-NZ"/>
        </w:rPr>
        <w:t>18</w:t>
      </w:r>
      <w:r w:rsidR="007C448C" w:rsidRPr="007C448C">
        <w:rPr>
          <w:lang w:eastAsia="en-NZ"/>
        </w:rPr>
        <w:t>.</w:t>
      </w:r>
      <w:r w:rsidR="00944D7C">
        <w:rPr>
          <w:b/>
          <w:bCs/>
          <w:lang w:eastAsia="en-NZ"/>
        </w:rPr>
        <w:br w:type="page"/>
      </w:r>
    </w:p>
    <w:p w14:paraId="72EB9060" w14:textId="244B2411" w:rsidR="004E6BC7" w:rsidRDefault="00DC1DDA" w:rsidP="007C448C">
      <w:pPr>
        <w:pStyle w:val="ListParagraph"/>
        <w:numPr>
          <w:ilvl w:val="0"/>
          <w:numId w:val="15"/>
        </w:numPr>
        <w:ind w:left="4253" w:hanging="567"/>
        <w:rPr>
          <w:lang w:eastAsia="en-NZ"/>
        </w:rPr>
      </w:pPr>
      <w:r>
        <w:rPr>
          <w:noProof/>
        </w:rPr>
        <w:lastRenderedPageBreak/>
        <w:drawing>
          <wp:anchor distT="0" distB="0" distL="114300" distR="114300" simplePos="0" relativeHeight="252056576" behindDoc="0" locked="0" layoutInCell="1" allowOverlap="1" wp14:anchorId="51BD2C4F" wp14:editId="5231E9B6">
            <wp:simplePos x="0" y="0"/>
            <wp:positionH relativeFrom="margin">
              <wp:posOffset>47625</wp:posOffset>
            </wp:positionH>
            <wp:positionV relativeFrom="paragraph">
              <wp:posOffset>336550</wp:posOffset>
            </wp:positionV>
            <wp:extent cx="1985127" cy="1419225"/>
            <wp:effectExtent l="0" t="0" r="0" b="0"/>
            <wp:wrapNone/>
            <wp:docPr id="2114300869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847118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127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6BC7" w:rsidRPr="007C448C">
        <w:rPr>
          <w:b/>
          <w:bCs/>
          <w:lang w:eastAsia="en-NZ"/>
        </w:rPr>
        <w:t xml:space="preserve">Acquisition and </w:t>
      </w:r>
      <w:r w:rsidR="00A92EE2" w:rsidRPr="007C448C">
        <w:rPr>
          <w:b/>
          <w:bCs/>
          <w:lang w:eastAsia="en-NZ"/>
        </w:rPr>
        <w:t>Learning</w:t>
      </w:r>
      <w:r w:rsidR="00A92EE2">
        <w:rPr>
          <w:lang w:eastAsia="en-NZ"/>
        </w:rPr>
        <w:t xml:space="preserve"> </w:t>
      </w:r>
      <w:r w:rsidR="004E6BC7">
        <w:rPr>
          <w:lang w:eastAsia="en-NZ"/>
        </w:rPr>
        <w:t>is about supporting people to learn / use NZSL like:</w:t>
      </w:r>
    </w:p>
    <w:p w14:paraId="4BF7BBD6" w14:textId="7B631C8C" w:rsidR="004E6BC7" w:rsidRDefault="004E6BC7" w:rsidP="007C448C">
      <w:pPr>
        <w:pStyle w:val="Listtoplevel"/>
        <w:numPr>
          <w:ilvl w:val="6"/>
          <w:numId w:val="2"/>
        </w:numPr>
        <w:ind w:left="4962" w:hanging="645"/>
        <w:rPr>
          <w:lang w:eastAsia="en-NZ"/>
        </w:rPr>
      </w:pPr>
      <w:r>
        <w:rPr>
          <w:lang w:eastAsia="en-NZ"/>
        </w:rPr>
        <w:t>Deaf tamariki / children</w:t>
      </w:r>
    </w:p>
    <w:p w14:paraId="79AEF994" w14:textId="1D424A12" w:rsidR="004E6BC7" w:rsidRDefault="00DC1DDA" w:rsidP="007C448C">
      <w:pPr>
        <w:pStyle w:val="Listtoplevel"/>
        <w:numPr>
          <w:ilvl w:val="6"/>
          <w:numId w:val="2"/>
        </w:numPr>
        <w:ind w:left="4962" w:hanging="645"/>
        <w:rPr>
          <w:lang w:eastAsia="en-NZ"/>
        </w:rPr>
      </w:pPr>
      <w:r>
        <w:drawing>
          <wp:anchor distT="0" distB="0" distL="114300" distR="114300" simplePos="0" relativeHeight="252033024" behindDoc="0" locked="0" layoutInCell="1" allowOverlap="1" wp14:anchorId="74F5EAA1" wp14:editId="73FB6D01">
            <wp:simplePos x="0" y="0"/>
            <wp:positionH relativeFrom="margin">
              <wp:posOffset>95250</wp:posOffset>
            </wp:positionH>
            <wp:positionV relativeFrom="paragraph">
              <wp:posOffset>413385</wp:posOffset>
            </wp:positionV>
            <wp:extent cx="1819275" cy="1411118"/>
            <wp:effectExtent l="0" t="0" r="0" b="0"/>
            <wp:wrapNone/>
            <wp:docPr id="214840868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840868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411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6BC7">
        <w:rPr>
          <w:lang w:eastAsia="en-NZ"/>
        </w:rPr>
        <w:t>tamariki / children who use NZSL to communicate</w:t>
      </w:r>
    </w:p>
    <w:p w14:paraId="5010A898" w14:textId="297CBEDA" w:rsidR="004E6BC7" w:rsidRPr="004E6BC7" w:rsidRDefault="004E6BC7" w:rsidP="007C448C">
      <w:pPr>
        <w:pStyle w:val="Listtoplevel"/>
        <w:numPr>
          <w:ilvl w:val="6"/>
          <w:numId w:val="2"/>
        </w:numPr>
        <w:ind w:left="4962" w:hanging="645"/>
        <w:rPr>
          <w:lang w:eastAsia="en-NZ"/>
        </w:rPr>
      </w:pPr>
      <w:r>
        <w:rPr>
          <w:lang w:eastAsia="en-NZ"/>
        </w:rPr>
        <w:t>wh</w:t>
      </w:r>
      <w:r w:rsidR="00A92EE2">
        <w:rPr>
          <w:lang w:eastAsia="en-NZ"/>
        </w:rPr>
        <w:t>ā</w:t>
      </w:r>
      <w:r>
        <w:rPr>
          <w:lang w:eastAsia="en-NZ"/>
        </w:rPr>
        <w:t>nau / families</w:t>
      </w:r>
      <w:r w:rsidR="00371706">
        <w:rPr>
          <w:lang w:eastAsia="en-NZ"/>
        </w:rPr>
        <w:t xml:space="preserve"> of Deaf children / children who use NZSL</w:t>
      </w:r>
      <w:r>
        <w:rPr>
          <w:lang w:eastAsia="en-NZ"/>
        </w:rPr>
        <w:t>.</w:t>
      </w:r>
    </w:p>
    <w:p w14:paraId="3BE1739B" w14:textId="42D451C9" w:rsidR="00CC1588" w:rsidRDefault="00581BE5" w:rsidP="00CC1588">
      <w:pPr>
        <w:rPr>
          <w:lang w:eastAsia="en-NZ"/>
        </w:rPr>
      </w:pPr>
      <w:r w:rsidRPr="00675777">
        <w:rPr>
          <w:noProof/>
          <w:lang w:eastAsia="en-NZ"/>
        </w:rPr>
        <w:drawing>
          <wp:anchor distT="0" distB="0" distL="114300" distR="114300" simplePos="0" relativeHeight="252071936" behindDoc="0" locked="0" layoutInCell="1" allowOverlap="1" wp14:anchorId="3406D800" wp14:editId="4F33BE31">
            <wp:simplePos x="0" y="0"/>
            <wp:positionH relativeFrom="margin">
              <wp:posOffset>314325</wp:posOffset>
            </wp:positionH>
            <wp:positionV relativeFrom="margin">
              <wp:posOffset>4288790</wp:posOffset>
            </wp:positionV>
            <wp:extent cx="1543050" cy="1800225"/>
            <wp:effectExtent l="57150" t="57150" r="57150" b="66675"/>
            <wp:wrapNone/>
            <wp:docPr id="59654428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11275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8" b="-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800225"/>
                    </a:xfrm>
                    <a:prstGeom prst="rect">
                      <a:avLst/>
                    </a:prstGeom>
                    <a:ln w="57150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A50BD2" w14:textId="1113E211" w:rsidR="000901FF" w:rsidRDefault="00AB2D7C" w:rsidP="00CC1588">
      <w:pPr>
        <w:rPr>
          <w:lang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023808" behindDoc="1" locked="0" layoutInCell="1" allowOverlap="1" wp14:anchorId="1F1376DC" wp14:editId="1992BFC4">
                <wp:simplePos x="0" y="0"/>
                <wp:positionH relativeFrom="margin">
                  <wp:posOffset>2657475</wp:posOffset>
                </wp:positionH>
                <wp:positionV relativeFrom="paragraph">
                  <wp:posOffset>273685</wp:posOffset>
                </wp:positionV>
                <wp:extent cx="3076575" cy="800100"/>
                <wp:effectExtent l="0" t="0" r="9525" b="0"/>
                <wp:wrapNone/>
                <wp:docPr id="1769913689" name="Rectangle 17699136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6575" cy="8001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0234A4" id="Rectangle 1769913689" o:spid="_x0000_s1026" alt="&quot;&quot;" style="position:absolute;margin-left:209.25pt;margin-top:21.55pt;width:242.25pt;height:63pt;z-index:-251292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" fillcolor="#ffe599 [1303]" stroked="f" strokeweight="1pt">
                <w10:wrap anchorx="margin"/>
              </v:rect>
            </w:pict>
          </mc:Fallback>
        </mc:AlternateContent>
      </w:r>
    </w:p>
    <w:p w14:paraId="69C34B35" w14:textId="62A738B6" w:rsidR="000901FF" w:rsidRPr="00CC1588" w:rsidRDefault="000901FF" w:rsidP="007C448C">
      <w:pPr>
        <w:ind w:left="4395"/>
        <w:rPr>
          <w:lang w:eastAsia="en-NZ"/>
        </w:rPr>
      </w:pPr>
      <w:r>
        <w:rPr>
          <w:lang w:eastAsia="en-NZ"/>
        </w:rPr>
        <w:t xml:space="preserve">This is the NZSL sign for </w:t>
      </w:r>
      <w:r w:rsidR="000E0019" w:rsidRPr="00581BE5">
        <w:rPr>
          <w:b/>
          <w:bCs/>
          <w:lang w:eastAsia="en-NZ"/>
        </w:rPr>
        <w:t>acquisition</w:t>
      </w:r>
      <w:r>
        <w:rPr>
          <w:lang w:eastAsia="en-NZ"/>
        </w:rPr>
        <w:t>.</w:t>
      </w:r>
    </w:p>
    <w:p w14:paraId="21C01CB6" w14:textId="2C84DBF1" w:rsidR="005E050B" w:rsidRDefault="005E050B" w:rsidP="005E050B">
      <w:pPr>
        <w:rPr>
          <w:lang w:eastAsia="en-NZ"/>
        </w:rPr>
      </w:pPr>
    </w:p>
    <w:p w14:paraId="7C811F78" w14:textId="3AA53374" w:rsidR="00944D7C" w:rsidRDefault="00944D7C" w:rsidP="005E050B">
      <w:pPr>
        <w:rPr>
          <w:lang w:eastAsia="en-NZ"/>
        </w:rPr>
      </w:pPr>
    </w:p>
    <w:p w14:paraId="0733AB69" w14:textId="77777777" w:rsidR="007C448C" w:rsidRDefault="007C448C">
      <w:pPr>
        <w:spacing w:line="240" w:lineRule="auto"/>
        <w:ind w:left="0"/>
        <w:rPr>
          <w:b/>
          <w:bCs/>
          <w:lang w:eastAsia="en-NZ"/>
        </w:rPr>
      </w:pPr>
      <w:r>
        <w:rPr>
          <w:b/>
          <w:bCs/>
          <w:lang w:eastAsia="en-NZ"/>
        </w:rPr>
        <w:br w:type="page"/>
      </w:r>
    </w:p>
    <w:p w14:paraId="07E4175C" w14:textId="247FD82B" w:rsidR="004E6BC7" w:rsidRDefault="007D5A43" w:rsidP="007C448C">
      <w:pPr>
        <w:pStyle w:val="ListParagraph"/>
        <w:numPr>
          <w:ilvl w:val="0"/>
          <w:numId w:val="15"/>
        </w:numPr>
        <w:ind w:left="4253" w:hanging="567"/>
        <w:rPr>
          <w:lang w:eastAsia="en-NZ"/>
        </w:rPr>
      </w:pPr>
      <w:r w:rsidRPr="007306A9">
        <w:rPr>
          <w:noProof/>
          <w:lang w:eastAsia="en-NZ"/>
        </w:rPr>
        <w:lastRenderedPageBreak/>
        <w:drawing>
          <wp:anchor distT="0" distB="0" distL="114300" distR="114300" simplePos="0" relativeHeight="252075008" behindDoc="0" locked="0" layoutInCell="1" allowOverlap="1" wp14:anchorId="5794A078" wp14:editId="636AACCD">
            <wp:simplePos x="0" y="0"/>
            <wp:positionH relativeFrom="margin">
              <wp:posOffset>264160</wp:posOffset>
            </wp:positionH>
            <wp:positionV relativeFrom="page">
              <wp:posOffset>1018540</wp:posOffset>
            </wp:positionV>
            <wp:extent cx="1476375" cy="1476375"/>
            <wp:effectExtent l="0" t="0" r="9525" b="9525"/>
            <wp:wrapNone/>
            <wp:docPr id="1812048531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786323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7637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6BC7" w:rsidRPr="007C448C">
        <w:rPr>
          <w:b/>
          <w:bCs/>
          <w:lang w:eastAsia="en-NZ"/>
        </w:rPr>
        <w:t xml:space="preserve">Evidence and </w:t>
      </w:r>
      <w:r w:rsidR="000E0019" w:rsidRPr="007C448C">
        <w:rPr>
          <w:b/>
          <w:bCs/>
          <w:lang w:eastAsia="en-NZ"/>
        </w:rPr>
        <w:t>Data</w:t>
      </w:r>
      <w:r w:rsidR="000E0019">
        <w:rPr>
          <w:lang w:eastAsia="en-NZ"/>
        </w:rPr>
        <w:t xml:space="preserve"> </w:t>
      </w:r>
      <w:r w:rsidR="00C24207">
        <w:rPr>
          <w:lang w:eastAsia="en-NZ"/>
        </w:rPr>
        <w:t xml:space="preserve">is about </w:t>
      </w:r>
      <w:r w:rsidR="00EE3C2C">
        <w:rPr>
          <w:lang w:eastAsia="en-NZ"/>
        </w:rPr>
        <w:t>collect</w:t>
      </w:r>
      <w:r w:rsidR="00C24207">
        <w:rPr>
          <w:lang w:eastAsia="en-NZ"/>
        </w:rPr>
        <w:t>ing</w:t>
      </w:r>
      <w:r w:rsidR="00EE3C2C">
        <w:rPr>
          <w:lang w:eastAsia="en-NZ"/>
        </w:rPr>
        <w:t xml:space="preserve"> information </w:t>
      </w:r>
      <w:r w:rsidR="00EB641F">
        <w:rPr>
          <w:lang w:eastAsia="en-NZ"/>
        </w:rPr>
        <w:t>from</w:t>
      </w:r>
      <w:r w:rsidR="007F156B">
        <w:rPr>
          <w:lang w:eastAsia="en-NZ"/>
        </w:rPr>
        <w:t>:</w:t>
      </w:r>
    </w:p>
    <w:p w14:paraId="3C2C0A2C" w14:textId="77777777" w:rsidR="00CE3FF7" w:rsidRDefault="00CE3FF7" w:rsidP="00CE3FF7">
      <w:pPr>
        <w:ind w:left="0"/>
        <w:rPr>
          <w:lang w:eastAsia="en-NZ"/>
        </w:rPr>
      </w:pPr>
    </w:p>
    <w:p w14:paraId="2DD0DE30" w14:textId="368D4B6F" w:rsidR="004E6BC7" w:rsidRDefault="004E6BC7" w:rsidP="00CE3FF7">
      <w:pPr>
        <w:pStyle w:val="Listtoplevel"/>
        <w:spacing w:before="0"/>
        <w:ind w:left="4820"/>
        <w:rPr>
          <w:lang w:eastAsia="en-NZ"/>
        </w:rPr>
      </w:pPr>
      <w:r>
        <w:rPr>
          <w:lang w:eastAsia="en-NZ"/>
        </w:rPr>
        <w:t>Deaf people</w:t>
      </w:r>
    </w:p>
    <w:p w14:paraId="1966806C" w14:textId="77777777" w:rsidR="00CE3FF7" w:rsidRDefault="00CE3FF7" w:rsidP="00CE3FF7">
      <w:pPr>
        <w:pStyle w:val="Listtoplevel"/>
        <w:numPr>
          <w:ilvl w:val="0"/>
          <w:numId w:val="0"/>
        </w:numPr>
        <w:spacing w:before="0"/>
        <w:ind w:left="4820"/>
        <w:rPr>
          <w:lang w:eastAsia="en-NZ"/>
        </w:rPr>
      </w:pPr>
    </w:p>
    <w:p w14:paraId="2AD40557" w14:textId="72ADAC3B" w:rsidR="004E6BC7" w:rsidRDefault="00C70401" w:rsidP="00CE3FF7">
      <w:pPr>
        <w:pStyle w:val="Listtoplevel"/>
        <w:spacing w:before="0"/>
        <w:ind w:left="4820"/>
        <w:rPr>
          <w:lang w:eastAsia="en-NZ"/>
        </w:rPr>
      </w:pPr>
      <w:r>
        <w:drawing>
          <wp:anchor distT="0" distB="0" distL="114300" distR="114300" simplePos="0" relativeHeight="252060672" behindDoc="0" locked="0" layoutInCell="1" allowOverlap="1" wp14:anchorId="70C4EF08" wp14:editId="21D11852">
            <wp:simplePos x="0" y="0"/>
            <wp:positionH relativeFrom="margin">
              <wp:posOffset>66675</wp:posOffset>
            </wp:positionH>
            <wp:positionV relativeFrom="page">
              <wp:posOffset>3004185</wp:posOffset>
            </wp:positionV>
            <wp:extent cx="1674421" cy="1182870"/>
            <wp:effectExtent l="0" t="0" r="2540" b="0"/>
            <wp:wrapNone/>
            <wp:docPr id="1445919783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460332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4421" cy="1182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6BC7">
        <w:rPr>
          <w:lang w:eastAsia="en-NZ"/>
        </w:rPr>
        <w:t>NZSL users.</w:t>
      </w:r>
    </w:p>
    <w:p w14:paraId="30828B22" w14:textId="2E736FCA" w:rsidR="00CE3FF7" w:rsidRDefault="00CE3FF7" w:rsidP="00CE3FF7">
      <w:pPr>
        <w:pStyle w:val="Listtoplevel"/>
        <w:numPr>
          <w:ilvl w:val="0"/>
          <w:numId w:val="0"/>
        </w:numPr>
        <w:spacing w:before="0"/>
        <w:ind w:left="4253"/>
        <w:rPr>
          <w:lang w:eastAsia="en-NZ"/>
        </w:rPr>
      </w:pPr>
    </w:p>
    <w:p w14:paraId="481A17CF" w14:textId="77777777" w:rsidR="00943F45" w:rsidRDefault="00943F45" w:rsidP="00CE3FF7">
      <w:pPr>
        <w:pStyle w:val="Listtoplevel"/>
        <w:numPr>
          <w:ilvl w:val="0"/>
          <w:numId w:val="0"/>
        </w:numPr>
        <w:spacing w:before="0"/>
        <w:ind w:left="4253"/>
        <w:rPr>
          <w:lang w:eastAsia="en-NZ"/>
        </w:rPr>
      </w:pPr>
    </w:p>
    <w:p w14:paraId="54742577" w14:textId="4EEF298E" w:rsidR="00EE3C2C" w:rsidRPr="004E6BC7" w:rsidRDefault="00EE3C2C" w:rsidP="00CE3FF7">
      <w:pPr>
        <w:pStyle w:val="Listtoplevel"/>
        <w:numPr>
          <w:ilvl w:val="0"/>
          <w:numId w:val="0"/>
        </w:numPr>
        <w:spacing w:before="0"/>
        <w:ind w:left="4253"/>
        <w:rPr>
          <w:lang w:eastAsia="en-NZ"/>
        </w:rPr>
      </w:pPr>
      <w:r>
        <w:rPr>
          <w:lang w:eastAsia="en-NZ"/>
        </w:rPr>
        <w:t xml:space="preserve">This will </w:t>
      </w:r>
      <w:r w:rsidR="00CE3FF7">
        <w:rPr>
          <w:lang w:eastAsia="en-NZ"/>
        </w:rPr>
        <w:t xml:space="preserve">assist with </w:t>
      </w:r>
      <w:r>
        <w:rPr>
          <w:lang w:eastAsia="en-NZ"/>
        </w:rPr>
        <w:t>understa</w:t>
      </w:r>
      <w:r w:rsidR="00564B14">
        <w:rPr>
          <w:lang w:eastAsia="en-NZ"/>
        </w:rPr>
        <w:t>nding of how NZSL is used in New Zealand.</w:t>
      </w:r>
    </w:p>
    <w:p w14:paraId="0C534940" w14:textId="386F8A58" w:rsidR="00F73528" w:rsidRDefault="00581BE5" w:rsidP="00CE3FF7">
      <w:pPr>
        <w:ind w:left="0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03328" behindDoc="0" locked="0" layoutInCell="1" allowOverlap="1" wp14:anchorId="2C5C9D15" wp14:editId="385E7343">
            <wp:simplePos x="0" y="0"/>
            <wp:positionH relativeFrom="margin">
              <wp:posOffset>114300</wp:posOffset>
            </wp:positionH>
            <wp:positionV relativeFrom="paragraph">
              <wp:posOffset>184150</wp:posOffset>
            </wp:positionV>
            <wp:extent cx="1491329" cy="1800225"/>
            <wp:effectExtent l="57150" t="57150" r="52070" b="47625"/>
            <wp:wrapNone/>
            <wp:docPr id="497599654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599654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1329" cy="1800225"/>
                    </a:xfrm>
                    <a:prstGeom prst="rect">
                      <a:avLst/>
                    </a:prstGeom>
                    <a:ln w="57150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A36D2D" w14:textId="5491FB34" w:rsidR="007C448C" w:rsidRPr="007C448C" w:rsidRDefault="00AB2D7C" w:rsidP="00CE3FF7">
      <w:pPr>
        <w:rPr>
          <w:sz w:val="38"/>
          <w:szCs w:val="30"/>
          <w:lang w:eastAsia="en-NZ"/>
        </w:rPr>
      </w:pPr>
      <w:r w:rsidRPr="007C448C">
        <w:rPr>
          <w:noProof/>
          <w:sz w:val="52"/>
          <w:szCs w:val="44"/>
        </w:rPr>
        <mc:AlternateContent>
          <mc:Choice Requires="wps">
            <w:drawing>
              <wp:anchor distT="0" distB="0" distL="114300" distR="114300" simplePos="0" relativeHeight="252025856" behindDoc="1" locked="0" layoutInCell="1" allowOverlap="1" wp14:anchorId="29901009" wp14:editId="635BB0C7">
                <wp:simplePos x="0" y="0"/>
                <wp:positionH relativeFrom="margin">
                  <wp:posOffset>2521526</wp:posOffset>
                </wp:positionH>
                <wp:positionV relativeFrom="paragraph">
                  <wp:posOffset>352310</wp:posOffset>
                </wp:positionV>
                <wp:extent cx="3422073" cy="436728"/>
                <wp:effectExtent l="0" t="0" r="6985" b="1905"/>
                <wp:wrapNone/>
                <wp:docPr id="436199495" name="Rectangle 43619949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2073" cy="436728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0AEFEF" id="Rectangle 436199495" o:spid="_x0000_s1026" alt="&quot;&quot;" style="position:absolute;margin-left:198.55pt;margin-top:27.75pt;width:269.45pt;height:34.4pt;z-index:-251290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" fillcolor="#ffe599 [1303]" stroked="f" strokeweight="1pt">
                <w10:wrap anchorx="margin"/>
              </v:rect>
            </w:pict>
          </mc:Fallback>
        </mc:AlternateContent>
      </w:r>
    </w:p>
    <w:p w14:paraId="414EC77A" w14:textId="2D88ADAC" w:rsidR="00944D7C" w:rsidRDefault="00944D7C" w:rsidP="00CE3FF7">
      <w:pPr>
        <w:ind w:left="4111" w:right="-472"/>
        <w:rPr>
          <w:b/>
          <w:bCs/>
          <w:lang w:eastAsia="en-NZ"/>
        </w:rPr>
      </w:pPr>
      <w:r>
        <w:rPr>
          <w:lang w:eastAsia="en-NZ"/>
        </w:rPr>
        <w:t xml:space="preserve">This is the NZSL sign for </w:t>
      </w:r>
      <w:r w:rsidRPr="000734DB">
        <w:rPr>
          <w:b/>
          <w:bCs/>
          <w:lang w:eastAsia="en-NZ"/>
        </w:rPr>
        <w:t>evidence</w:t>
      </w:r>
      <w:r>
        <w:rPr>
          <w:lang w:eastAsia="en-NZ"/>
        </w:rPr>
        <w:t>.</w:t>
      </w:r>
      <w:r>
        <w:rPr>
          <w:b/>
          <w:bCs/>
          <w:lang w:eastAsia="en-NZ"/>
        </w:rPr>
        <w:br w:type="page"/>
      </w:r>
    </w:p>
    <w:p w14:paraId="1F4A797D" w14:textId="767B6956" w:rsidR="00F73528" w:rsidRDefault="00944D7C" w:rsidP="006468D2">
      <w:pPr>
        <w:pStyle w:val="ListParagraph"/>
        <w:numPr>
          <w:ilvl w:val="0"/>
          <w:numId w:val="15"/>
        </w:numPr>
        <w:ind w:left="4253" w:hanging="567"/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956224" behindDoc="0" locked="0" layoutInCell="1" allowOverlap="1" wp14:anchorId="02294B1A" wp14:editId="0DEA21F6">
            <wp:simplePos x="0" y="0"/>
            <wp:positionH relativeFrom="margin">
              <wp:posOffset>271780</wp:posOffset>
            </wp:positionH>
            <wp:positionV relativeFrom="page">
              <wp:posOffset>941070</wp:posOffset>
            </wp:positionV>
            <wp:extent cx="1114308" cy="1632857"/>
            <wp:effectExtent l="0" t="0" r="0" b="5715"/>
            <wp:wrapNone/>
            <wp:docPr id="1206107762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107762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308" cy="1632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3528" w:rsidRPr="006468D2">
        <w:rPr>
          <w:b/>
          <w:bCs/>
          <w:lang w:eastAsia="en-NZ"/>
        </w:rPr>
        <w:t xml:space="preserve">Deaf and NZSL </w:t>
      </w:r>
      <w:r w:rsidR="00B46FCA" w:rsidRPr="006468D2">
        <w:rPr>
          <w:b/>
          <w:bCs/>
          <w:lang w:eastAsia="en-NZ"/>
        </w:rPr>
        <w:t xml:space="preserve">Workforce </w:t>
      </w:r>
      <w:r w:rsidR="00F73528">
        <w:rPr>
          <w:lang w:eastAsia="en-NZ"/>
        </w:rPr>
        <w:t xml:space="preserve">is about making sure that there are people working </w:t>
      </w:r>
      <w:r w:rsidR="00126631">
        <w:rPr>
          <w:lang w:eastAsia="en-NZ"/>
        </w:rPr>
        <w:t xml:space="preserve">who </w:t>
      </w:r>
      <w:r w:rsidR="00F73528">
        <w:rPr>
          <w:lang w:eastAsia="en-NZ"/>
        </w:rPr>
        <w:t>can support:</w:t>
      </w:r>
    </w:p>
    <w:p w14:paraId="5B579C2E" w14:textId="2D5CE523" w:rsidR="00F73528" w:rsidRDefault="00F73528" w:rsidP="006468D2">
      <w:pPr>
        <w:pStyle w:val="Listtoplevel"/>
        <w:ind w:left="4820"/>
        <w:rPr>
          <w:lang w:eastAsia="en-NZ"/>
        </w:rPr>
      </w:pPr>
      <w:r>
        <w:rPr>
          <w:lang w:eastAsia="en-NZ"/>
        </w:rPr>
        <w:t>people learning NZSL</w:t>
      </w:r>
    </w:p>
    <w:p w14:paraId="3B40FD1E" w14:textId="42302437" w:rsidR="00F73528" w:rsidRPr="00F73528" w:rsidRDefault="00F73528" w:rsidP="006468D2">
      <w:pPr>
        <w:pStyle w:val="Listtoplevel"/>
        <w:ind w:left="4820"/>
        <w:rPr>
          <w:lang w:eastAsia="en-NZ"/>
        </w:rPr>
      </w:pPr>
      <w:r>
        <w:rPr>
          <w:lang w:eastAsia="en-NZ"/>
        </w:rPr>
        <w:t>use of NZSL.</w:t>
      </w:r>
    </w:p>
    <w:p w14:paraId="3890DFED" w14:textId="4BEA18A3" w:rsidR="00944D7C" w:rsidRDefault="00C24207">
      <w:pPr>
        <w:spacing w:line="240" w:lineRule="auto"/>
        <w:ind w:left="0"/>
        <w:rPr>
          <w:lang w:eastAsia="en-NZ"/>
        </w:rPr>
      </w:pPr>
      <w:r w:rsidRPr="00B02458">
        <w:rPr>
          <w:noProof/>
          <w:lang w:eastAsia="en-NZ"/>
        </w:rPr>
        <w:drawing>
          <wp:anchor distT="0" distB="0" distL="114300" distR="114300" simplePos="0" relativeHeight="251954176" behindDoc="0" locked="0" layoutInCell="1" allowOverlap="1" wp14:anchorId="5C6C780F" wp14:editId="1F7130BF">
            <wp:simplePos x="0" y="0"/>
            <wp:positionH relativeFrom="margin">
              <wp:posOffset>57150</wp:posOffset>
            </wp:positionH>
            <wp:positionV relativeFrom="margin">
              <wp:posOffset>2438400</wp:posOffset>
            </wp:positionV>
            <wp:extent cx="1562100" cy="1861185"/>
            <wp:effectExtent l="57150" t="57150" r="57150" b="62865"/>
            <wp:wrapNone/>
            <wp:docPr id="128091684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91684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7869" b="9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861185"/>
                    </a:xfrm>
                    <a:prstGeom prst="rect">
                      <a:avLst/>
                    </a:prstGeom>
                    <a:ln w="57150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4D9052" w14:textId="227786D0" w:rsidR="00944D7C" w:rsidRDefault="00944D7C">
      <w:pPr>
        <w:spacing w:line="240" w:lineRule="auto"/>
        <w:ind w:left="0"/>
        <w:rPr>
          <w:lang w:eastAsia="en-NZ"/>
        </w:rPr>
      </w:pPr>
    </w:p>
    <w:p w14:paraId="71E1C8CA" w14:textId="72ED7BEF" w:rsidR="00944D7C" w:rsidRDefault="00AB2D7C">
      <w:pPr>
        <w:spacing w:line="240" w:lineRule="auto"/>
        <w:ind w:left="0"/>
        <w:rPr>
          <w:lang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027904" behindDoc="1" locked="0" layoutInCell="1" allowOverlap="1" wp14:anchorId="6F590BFA" wp14:editId="4F1DE1E3">
                <wp:simplePos x="0" y="0"/>
                <wp:positionH relativeFrom="margin">
                  <wp:posOffset>2604655</wp:posOffset>
                </wp:positionH>
                <wp:positionV relativeFrom="paragraph">
                  <wp:posOffset>135717</wp:posOffset>
                </wp:positionV>
                <wp:extent cx="3394363" cy="800100"/>
                <wp:effectExtent l="0" t="0" r="0" b="0"/>
                <wp:wrapNone/>
                <wp:docPr id="574407450" name="Rectangle 5744074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4363" cy="8001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44784C" id="Rectangle 574407450" o:spid="_x0000_s1026" alt="&quot;&quot;" style="position:absolute;margin-left:205.1pt;margin-top:10.7pt;width:267.25pt;height:63pt;z-index:-251288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" fillcolor="#ffe599 [1303]" stroked="f" strokeweight="1pt">
                <w10:wrap anchorx="margin"/>
              </v:rect>
            </w:pict>
          </mc:Fallback>
        </mc:AlternateContent>
      </w:r>
    </w:p>
    <w:p w14:paraId="2B6E6557" w14:textId="3EDB7C53" w:rsidR="00F73528" w:rsidRDefault="00B27A91" w:rsidP="006468D2">
      <w:pPr>
        <w:ind w:left="4253" w:right="-330"/>
        <w:rPr>
          <w:lang w:eastAsia="en-NZ"/>
        </w:rPr>
      </w:pPr>
      <w:r>
        <w:rPr>
          <w:lang w:eastAsia="en-NZ"/>
        </w:rPr>
        <w:t xml:space="preserve">This is the NZSL </w:t>
      </w:r>
      <w:r w:rsidR="00B46FCA">
        <w:rPr>
          <w:lang w:eastAsia="en-NZ"/>
        </w:rPr>
        <w:t xml:space="preserve">sign </w:t>
      </w:r>
      <w:r>
        <w:rPr>
          <w:lang w:eastAsia="en-NZ"/>
        </w:rPr>
        <w:t xml:space="preserve">for </w:t>
      </w:r>
      <w:r w:rsidRPr="000734DB">
        <w:rPr>
          <w:b/>
          <w:bCs/>
          <w:lang w:eastAsia="en-NZ"/>
        </w:rPr>
        <w:t>workforce</w:t>
      </w:r>
      <w:r>
        <w:rPr>
          <w:lang w:eastAsia="en-NZ"/>
        </w:rPr>
        <w:t>.</w:t>
      </w:r>
    </w:p>
    <w:p w14:paraId="144FAEEE" w14:textId="5BC90FFE" w:rsidR="00944D7C" w:rsidRDefault="00944D7C" w:rsidP="00F73528">
      <w:pPr>
        <w:rPr>
          <w:lang w:eastAsia="en-NZ"/>
        </w:rPr>
      </w:pPr>
    </w:p>
    <w:p w14:paraId="41AD2ED3" w14:textId="71E3AC12" w:rsidR="00944D7C" w:rsidRDefault="00944D7C" w:rsidP="00F73528">
      <w:pPr>
        <w:rPr>
          <w:lang w:eastAsia="en-NZ"/>
        </w:rPr>
      </w:pPr>
    </w:p>
    <w:p w14:paraId="4A758BE0" w14:textId="77777777" w:rsidR="00581BE5" w:rsidRDefault="00581BE5">
      <w:pPr>
        <w:spacing w:line="240" w:lineRule="auto"/>
        <w:ind w:left="0"/>
        <w:rPr>
          <w:rFonts w:eastAsiaTheme="minorHAnsi"/>
          <w:b/>
          <w:bCs/>
          <w:szCs w:val="22"/>
          <w:lang w:val="en-GB" w:eastAsia="en-NZ"/>
        </w:rPr>
      </w:pPr>
      <w:r>
        <w:rPr>
          <w:b/>
          <w:bCs/>
          <w:lang w:eastAsia="en-NZ"/>
        </w:rPr>
        <w:br w:type="page"/>
      </w:r>
    </w:p>
    <w:p w14:paraId="6CBD59FB" w14:textId="6BF07BC2" w:rsidR="00F73528" w:rsidRDefault="00581BE5" w:rsidP="003B07F3">
      <w:pPr>
        <w:pStyle w:val="ListParagraph"/>
        <w:numPr>
          <w:ilvl w:val="0"/>
          <w:numId w:val="15"/>
        </w:numPr>
        <w:ind w:left="4253" w:hanging="567"/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005376" behindDoc="0" locked="0" layoutInCell="1" allowOverlap="1" wp14:anchorId="09CE5C92" wp14:editId="06DE64B9">
            <wp:simplePos x="0" y="0"/>
            <wp:positionH relativeFrom="margin">
              <wp:posOffset>-47625</wp:posOffset>
            </wp:positionH>
            <wp:positionV relativeFrom="page">
              <wp:posOffset>1103630</wp:posOffset>
            </wp:positionV>
            <wp:extent cx="1774209" cy="1425994"/>
            <wp:effectExtent l="0" t="0" r="0" b="0"/>
            <wp:wrapNone/>
            <wp:docPr id="1712757530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757530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209" cy="1425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3528" w:rsidRPr="003B07F3">
        <w:rPr>
          <w:b/>
          <w:bCs/>
          <w:lang w:eastAsia="en-NZ"/>
        </w:rPr>
        <w:t xml:space="preserve">Public </w:t>
      </w:r>
      <w:r w:rsidR="00B46FCA" w:rsidRPr="003B07F3">
        <w:rPr>
          <w:b/>
          <w:bCs/>
          <w:lang w:eastAsia="en-NZ"/>
        </w:rPr>
        <w:t xml:space="preserve">Sector </w:t>
      </w:r>
      <w:r w:rsidR="00F73528">
        <w:rPr>
          <w:lang w:eastAsia="en-NZ"/>
        </w:rPr>
        <w:t xml:space="preserve">is about making sure people who work for the </w:t>
      </w:r>
      <w:r w:rsidR="00B46FCA">
        <w:rPr>
          <w:lang w:eastAsia="en-NZ"/>
        </w:rPr>
        <w:t>Government</w:t>
      </w:r>
      <w:r w:rsidR="00F73528">
        <w:rPr>
          <w:lang w:eastAsia="en-NZ"/>
        </w:rPr>
        <w:t>:</w:t>
      </w:r>
    </w:p>
    <w:p w14:paraId="6F245022" w14:textId="583C1B02" w:rsidR="00F73528" w:rsidRDefault="00F73528" w:rsidP="003B07F3">
      <w:pPr>
        <w:pStyle w:val="Listtoplevel"/>
        <w:ind w:left="4820" w:right="-188"/>
        <w:rPr>
          <w:lang w:eastAsia="en-NZ"/>
        </w:rPr>
      </w:pPr>
      <w:r>
        <w:rPr>
          <w:lang w:eastAsia="en-NZ"/>
        </w:rPr>
        <w:t>think good things about NZSL</w:t>
      </w:r>
    </w:p>
    <w:p w14:paraId="2FD263BB" w14:textId="46B139BE" w:rsidR="00F73528" w:rsidRDefault="00066CBC" w:rsidP="003B07F3">
      <w:pPr>
        <w:pStyle w:val="Listtoplevel"/>
        <w:ind w:left="4820" w:right="-188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06400" behindDoc="0" locked="0" layoutInCell="1" allowOverlap="1" wp14:anchorId="69A5BE2F" wp14:editId="381B7449">
            <wp:simplePos x="0" y="0"/>
            <wp:positionH relativeFrom="margin">
              <wp:posOffset>9525</wp:posOffset>
            </wp:positionH>
            <wp:positionV relativeFrom="paragraph">
              <wp:posOffset>613410</wp:posOffset>
            </wp:positionV>
            <wp:extent cx="1524000" cy="1839772"/>
            <wp:effectExtent l="57150" t="57150" r="57150" b="65405"/>
            <wp:wrapNone/>
            <wp:docPr id="344679431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679431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839772"/>
                    </a:xfrm>
                    <a:prstGeom prst="rect">
                      <a:avLst/>
                    </a:prstGeom>
                    <a:ln w="57150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3528">
        <w:rPr>
          <w:lang w:eastAsia="en-NZ"/>
        </w:rPr>
        <w:t>can learn to use NZSL</w:t>
      </w:r>
    </w:p>
    <w:p w14:paraId="02BA6C4B" w14:textId="10FFF6F1" w:rsidR="00F73528" w:rsidRPr="00F73528" w:rsidRDefault="00F73528" w:rsidP="003B07F3">
      <w:pPr>
        <w:pStyle w:val="Listtoplevel"/>
        <w:ind w:left="4820" w:right="-188"/>
        <w:rPr>
          <w:lang w:eastAsia="en-NZ"/>
        </w:rPr>
      </w:pPr>
      <w:r>
        <w:rPr>
          <w:lang w:eastAsia="en-NZ"/>
        </w:rPr>
        <w:t>use NZSL in their work.</w:t>
      </w:r>
    </w:p>
    <w:p w14:paraId="3297E024" w14:textId="77777777" w:rsidR="00581BE5" w:rsidRPr="00581BE5" w:rsidRDefault="00581BE5" w:rsidP="002B7734">
      <w:pPr>
        <w:rPr>
          <w:szCs w:val="32"/>
          <w:lang w:eastAsia="en-NZ"/>
        </w:rPr>
      </w:pPr>
    </w:p>
    <w:p w14:paraId="2B2F7635" w14:textId="44209F9B" w:rsidR="00AB2D7C" w:rsidRPr="00581BE5" w:rsidRDefault="00AB2D7C" w:rsidP="002B7734">
      <w:pPr>
        <w:rPr>
          <w:szCs w:val="32"/>
          <w:lang w:eastAsia="en-NZ"/>
        </w:rPr>
      </w:pPr>
      <w:r w:rsidRPr="00581BE5">
        <w:rPr>
          <w:noProof/>
          <w:szCs w:val="32"/>
        </w:rPr>
        <mc:AlternateContent>
          <mc:Choice Requires="wps">
            <w:drawing>
              <wp:anchor distT="0" distB="0" distL="114300" distR="114300" simplePos="0" relativeHeight="252029952" behindDoc="1" locked="0" layoutInCell="1" allowOverlap="1" wp14:anchorId="499598A3" wp14:editId="6BDD5772">
                <wp:simplePos x="0" y="0"/>
                <wp:positionH relativeFrom="margin">
                  <wp:posOffset>2507615</wp:posOffset>
                </wp:positionH>
                <wp:positionV relativeFrom="paragraph">
                  <wp:posOffset>276110</wp:posOffset>
                </wp:positionV>
                <wp:extent cx="3228109" cy="723481"/>
                <wp:effectExtent l="0" t="0" r="0" b="635"/>
                <wp:wrapNone/>
                <wp:docPr id="555772055" name="Rectangle 5557720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8109" cy="723481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3D8DBF" id="Rectangle 555772055" o:spid="_x0000_s1026" alt="&quot;&quot;" style="position:absolute;margin-left:197.45pt;margin-top:21.75pt;width:254.2pt;height:56.95pt;z-index:-25128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" fillcolor="#ffe599 [1303]" stroked="f" strokeweight="1pt">
                <w10:wrap anchorx="margin"/>
              </v:rect>
            </w:pict>
          </mc:Fallback>
        </mc:AlternateContent>
      </w:r>
    </w:p>
    <w:p w14:paraId="600A9E53" w14:textId="189393A4" w:rsidR="00944D7C" w:rsidRDefault="00AB2D7C" w:rsidP="00662E3B">
      <w:pPr>
        <w:ind w:left="4253"/>
        <w:rPr>
          <w:lang w:eastAsia="en-NZ"/>
        </w:rPr>
      </w:pPr>
      <w:r>
        <w:rPr>
          <w:lang w:eastAsia="en-NZ"/>
        </w:rPr>
        <w:t xml:space="preserve">This is the NZSL </w:t>
      </w:r>
      <w:r w:rsidR="00B46FCA">
        <w:rPr>
          <w:lang w:eastAsia="en-NZ"/>
        </w:rPr>
        <w:t xml:space="preserve">sign </w:t>
      </w:r>
      <w:r>
        <w:rPr>
          <w:lang w:eastAsia="en-NZ"/>
        </w:rPr>
        <w:t xml:space="preserve">for </w:t>
      </w:r>
      <w:r w:rsidRPr="00B456E9">
        <w:rPr>
          <w:b/>
          <w:bCs/>
          <w:lang w:eastAsia="en-NZ"/>
        </w:rPr>
        <w:t>public sector</w:t>
      </w:r>
      <w:r w:rsidR="00B46FCA">
        <w:rPr>
          <w:lang w:eastAsia="en-NZ"/>
        </w:rPr>
        <w:t>.</w:t>
      </w:r>
    </w:p>
    <w:p w14:paraId="11DB9265" w14:textId="542968A4" w:rsidR="001A05C6" w:rsidRDefault="001A05C6" w:rsidP="00D43354">
      <w:pPr>
        <w:rPr>
          <w:b/>
          <w:bCs/>
          <w:lang w:eastAsia="en-NZ"/>
        </w:rPr>
      </w:pPr>
    </w:p>
    <w:p w14:paraId="53C4A381" w14:textId="591715F9" w:rsidR="00581BE5" w:rsidRDefault="001A05C6" w:rsidP="00D43354">
      <w:pPr>
        <w:rPr>
          <w:b/>
          <w:bCs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09472" behindDoc="0" locked="0" layoutInCell="1" allowOverlap="1" wp14:anchorId="39231C47" wp14:editId="1699EAE8">
            <wp:simplePos x="0" y="0"/>
            <wp:positionH relativeFrom="margin">
              <wp:posOffset>10795</wp:posOffset>
            </wp:positionH>
            <wp:positionV relativeFrom="page">
              <wp:posOffset>5828261</wp:posOffset>
            </wp:positionV>
            <wp:extent cx="1583055" cy="1583055"/>
            <wp:effectExtent l="0" t="0" r="0" b="0"/>
            <wp:wrapNone/>
            <wp:docPr id="2009342675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342675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055" cy="1583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37B132" w14:textId="321FEEAC" w:rsidR="00F73528" w:rsidRDefault="00F42779" w:rsidP="00FB5F6D">
      <w:pPr>
        <w:pStyle w:val="ListParagraph"/>
        <w:numPr>
          <w:ilvl w:val="0"/>
          <w:numId w:val="15"/>
        </w:numPr>
        <w:ind w:left="4253" w:hanging="567"/>
        <w:rPr>
          <w:lang w:eastAsia="en-NZ"/>
        </w:rPr>
      </w:pPr>
      <w:r w:rsidRPr="00FB5F6D">
        <w:rPr>
          <w:b/>
          <w:bCs/>
          <w:lang w:eastAsia="en-NZ"/>
        </w:rPr>
        <w:t>Celebrating NZSL</w:t>
      </w:r>
      <w:r>
        <w:rPr>
          <w:lang w:eastAsia="en-NZ"/>
        </w:rPr>
        <w:t xml:space="preserve"> is about</w:t>
      </w:r>
      <w:r w:rsidR="00FB5F6D">
        <w:rPr>
          <w:lang w:eastAsia="en-NZ"/>
        </w:rPr>
        <w:t xml:space="preserve"> </w:t>
      </w:r>
      <w:r>
        <w:rPr>
          <w:lang w:eastAsia="en-NZ"/>
        </w:rPr>
        <w:t>making NZSL more important in New Zealand</w:t>
      </w:r>
    </w:p>
    <w:p w14:paraId="0CAF44A3" w14:textId="0D13140C" w:rsidR="00FB5F6D" w:rsidRDefault="00FB5F6D" w:rsidP="00AB2D7C">
      <w:pPr>
        <w:rPr>
          <w:lang w:eastAsia="en-NZ"/>
        </w:rPr>
      </w:pPr>
    </w:p>
    <w:p w14:paraId="6DED1CB4" w14:textId="2FF4D093" w:rsidR="00AB2D7C" w:rsidRDefault="00662E3B" w:rsidP="00FB5F6D">
      <w:pPr>
        <w:ind w:right="-330"/>
        <w:rPr>
          <w:lang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032000" behindDoc="1" locked="0" layoutInCell="1" allowOverlap="1" wp14:anchorId="40A05169" wp14:editId="66152337">
                <wp:simplePos x="0" y="0"/>
                <wp:positionH relativeFrom="margin">
                  <wp:posOffset>2507615</wp:posOffset>
                </wp:positionH>
                <wp:positionV relativeFrom="paragraph">
                  <wp:posOffset>269760</wp:posOffset>
                </wp:positionV>
                <wp:extent cx="3227705" cy="723900"/>
                <wp:effectExtent l="0" t="0" r="0" b="0"/>
                <wp:wrapNone/>
                <wp:docPr id="1362273934" name="Rectangle 13622739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7705" cy="7239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9EA6D7" id="Rectangle 1362273934" o:spid="_x0000_s1026" alt="&quot;&quot;" style="position:absolute;margin-left:197.45pt;margin-top:21.25pt;width:254.15pt;height:57pt;z-index:-25128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" fillcolor="#ffe599 [1303]" stroked="f" strokeweight="1pt">
                <w10:wrap anchorx="margin"/>
              </v:rect>
            </w:pict>
          </mc:Fallback>
        </mc:AlternateContent>
      </w:r>
    </w:p>
    <w:p w14:paraId="24D2B3DE" w14:textId="76905522" w:rsidR="00AB2D7C" w:rsidRPr="00AB2D7C" w:rsidRDefault="00581BE5" w:rsidP="00FB5F6D">
      <w:pPr>
        <w:ind w:left="4253"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07424" behindDoc="0" locked="0" layoutInCell="1" allowOverlap="1" wp14:anchorId="26800B17" wp14:editId="4767A5C8">
            <wp:simplePos x="0" y="0"/>
            <wp:positionH relativeFrom="margin">
              <wp:posOffset>87630</wp:posOffset>
            </wp:positionH>
            <wp:positionV relativeFrom="margin">
              <wp:posOffset>6876415</wp:posOffset>
            </wp:positionV>
            <wp:extent cx="1508760" cy="1821180"/>
            <wp:effectExtent l="57150" t="57150" r="53340" b="64770"/>
            <wp:wrapNone/>
            <wp:docPr id="1986138141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138141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760" cy="1821180"/>
                    </a:xfrm>
                    <a:prstGeom prst="rect">
                      <a:avLst/>
                    </a:prstGeom>
                    <a:ln w="57150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2D7C">
        <w:rPr>
          <w:lang w:eastAsia="en-NZ"/>
        </w:rPr>
        <w:t xml:space="preserve">This is the NZSL sign for </w:t>
      </w:r>
      <w:r w:rsidR="00AB2D7C" w:rsidRPr="00B456E9">
        <w:rPr>
          <w:b/>
          <w:bCs/>
          <w:lang w:eastAsia="en-NZ"/>
        </w:rPr>
        <w:t>celebrate</w:t>
      </w:r>
      <w:r w:rsidR="00AB2D7C">
        <w:rPr>
          <w:lang w:eastAsia="en-NZ"/>
        </w:rPr>
        <w:t>.</w:t>
      </w:r>
    </w:p>
    <w:p w14:paraId="52BFB7F5" w14:textId="0AA4F45A" w:rsidR="00F42779" w:rsidRDefault="00F42779">
      <w:pPr>
        <w:spacing w:line="240" w:lineRule="auto"/>
        <w:ind w:left="0"/>
        <w:rPr>
          <w:rFonts w:eastAsiaTheme="minorHAnsi"/>
          <w:noProof/>
          <w:szCs w:val="22"/>
          <w:lang w:val="en-GB" w:eastAsia="en-NZ"/>
        </w:rPr>
      </w:pPr>
      <w:r>
        <w:rPr>
          <w:lang w:eastAsia="en-NZ"/>
        </w:rPr>
        <w:br w:type="page"/>
      </w:r>
    </w:p>
    <w:p w14:paraId="470EE7EE" w14:textId="60750334" w:rsidR="00F42779" w:rsidRDefault="00F42779" w:rsidP="00F42779">
      <w:pPr>
        <w:pStyle w:val="Heading1"/>
        <w:rPr>
          <w:lang w:eastAsia="en-NZ"/>
        </w:rPr>
      </w:pPr>
      <w:bookmarkStart w:id="3" w:name="_What_will_happen"/>
      <w:bookmarkEnd w:id="3"/>
      <w:r>
        <w:rPr>
          <w:lang w:eastAsia="en-NZ"/>
        </w:rPr>
        <w:lastRenderedPageBreak/>
        <w:t xml:space="preserve">What will happen with the </w:t>
      </w:r>
      <w:r w:rsidR="00635C86">
        <w:rPr>
          <w:lang w:eastAsia="en-NZ"/>
        </w:rPr>
        <w:t>S</w:t>
      </w:r>
      <w:r>
        <w:rPr>
          <w:lang w:eastAsia="en-NZ"/>
        </w:rPr>
        <w:t>trategy</w:t>
      </w:r>
    </w:p>
    <w:p w14:paraId="3983F9D3" w14:textId="460FFF61" w:rsidR="00F42779" w:rsidRDefault="00F42779" w:rsidP="000729C6">
      <w:pPr>
        <w:rPr>
          <w:lang w:eastAsia="en-NZ"/>
        </w:rPr>
      </w:pPr>
    </w:p>
    <w:p w14:paraId="6EF8B592" w14:textId="6FBFC4CB" w:rsidR="00F42779" w:rsidRDefault="00E709D4" w:rsidP="000729C6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60320" behindDoc="0" locked="0" layoutInCell="1" allowOverlap="1" wp14:anchorId="6371C8A3" wp14:editId="16DF988B">
            <wp:simplePos x="0" y="0"/>
            <wp:positionH relativeFrom="margin">
              <wp:posOffset>-79088</wp:posOffset>
            </wp:positionH>
            <wp:positionV relativeFrom="page">
              <wp:posOffset>2246630</wp:posOffset>
            </wp:positionV>
            <wp:extent cx="1941616" cy="912828"/>
            <wp:effectExtent l="0" t="0" r="1905" b="1905"/>
            <wp:wrapNone/>
            <wp:docPr id="196753615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53615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1616" cy="9128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9AEA7" w14:textId="3F104F52" w:rsidR="00F42779" w:rsidRDefault="00E709D4" w:rsidP="00F42779">
      <w:pPr>
        <w:pStyle w:val="BodyText"/>
        <w:rPr>
          <w:lang w:eastAsia="en-NZ"/>
        </w:rPr>
      </w:pPr>
      <w:r>
        <w:rPr>
          <w:lang w:eastAsia="en-NZ"/>
        </w:rPr>
        <w:t>There will be a</w:t>
      </w:r>
      <w:r w:rsidR="00F42779">
        <w:rPr>
          <w:lang w:eastAsia="en-NZ"/>
        </w:rPr>
        <w:t xml:space="preserve">ction plans for the </w:t>
      </w:r>
      <w:r w:rsidR="00635C86">
        <w:rPr>
          <w:lang w:eastAsia="en-NZ"/>
        </w:rPr>
        <w:t>S</w:t>
      </w:r>
      <w:r w:rsidR="00F42779">
        <w:rPr>
          <w:lang w:eastAsia="en-NZ"/>
        </w:rPr>
        <w:t>trategy will be created by:</w:t>
      </w:r>
    </w:p>
    <w:p w14:paraId="6D16D36F" w14:textId="48EA73E7" w:rsidR="00F42779" w:rsidRDefault="00395B80" w:rsidP="00F42779">
      <w:pPr>
        <w:pStyle w:val="Listtoplevel"/>
        <w:rPr>
          <w:lang w:eastAsia="en-NZ"/>
        </w:rPr>
      </w:pPr>
      <w:r>
        <w:rPr>
          <w:lang w:val="mi-NZ" w:eastAsia="en-NZ"/>
        </w:rPr>
        <w:drawing>
          <wp:anchor distT="0" distB="0" distL="114300" distR="114300" simplePos="0" relativeHeight="252099584" behindDoc="0" locked="0" layoutInCell="1" allowOverlap="1" wp14:anchorId="720D24C8" wp14:editId="61D745FD">
            <wp:simplePos x="0" y="0"/>
            <wp:positionH relativeFrom="margin">
              <wp:posOffset>41275</wp:posOffset>
            </wp:positionH>
            <wp:positionV relativeFrom="page">
              <wp:posOffset>3449262</wp:posOffset>
            </wp:positionV>
            <wp:extent cx="1593272" cy="1075049"/>
            <wp:effectExtent l="0" t="0" r="6985" b="0"/>
            <wp:wrapNone/>
            <wp:docPr id="625755609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906464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272" cy="1075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2779">
        <w:rPr>
          <w:lang w:eastAsia="en-NZ"/>
        </w:rPr>
        <w:t>the NZSL Board</w:t>
      </w:r>
    </w:p>
    <w:p w14:paraId="7D42B562" w14:textId="13E81140" w:rsidR="00F42779" w:rsidRDefault="00F42779" w:rsidP="00F42779">
      <w:pPr>
        <w:pStyle w:val="Listtoplevel"/>
        <w:rPr>
          <w:lang w:eastAsia="en-NZ"/>
        </w:rPr>
      </w:pPr>
      <w:r w:rsidRPr="00F42779">
        <w:rPr>
          <w:lang w:eastAsia="en-NZ"/>
        </w:rPr>
        <w:t>Te Rōpū Kaitiaki</w:t>
      </w:r>
    </w:p>
    <w:p w14:paraId="023035BE" w14:textId="7F5D054E" w:rsidR="005E050B" w:rsidRDefault="00E709D4" w:rsidP="00F42779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61696" behindDoc="0" locked="0" layoutInCell="1" allowOverlap="1" wp14:anchorId="2EA17CAB" wp14:editId="7604DFD5">
            <wp:simplePos x="0" y="0"/>
            <wp:positionH relativeFrom="column">
              <wp:posOffset>3810</wp:posOffset>
            </wp:positionH>
            <wp:positionV relativeFrom="paragraph">
              <wp:posOffset>494665</wp:posOffset>
            </wp:positionV>
            <wp:extent cx="1828958" cy="358171"/>
            <wp:effectExtent l="0" t="0" r="0" b="3810"/>
            <wp:wrapNone/>
            <wp:docPr id="66258431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58431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828958" cy="358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2779" w:rsidRPr="00F42779">
        <w:rPr>
          <w:lang w:eastAsia="en-NZ"/>
        </w:rPr>
        <w:t>the Ministry of Disabled People – Whaikaha</w:t>
      </w:r>
      <w:r w:rsidR="00F42779">
        <w:rPr>
          <w:lang w:eastAsia="en-NZ"/>
        </w:rPr>
        <w:t>.</w:t>
      </w:r>
    </w:p>
    <w:p w14:paraId="279F2CA0" w14:textId="77777777" w:rsidR="005A3CF0" w:rsidRDefault="005A3CF0" w:rsidP="00F42779">
      <w:pPr>
        <w:rPr>
          <w:lang w:eastAsia="en-NZ"/>
        </w:rPr>
      </w:pPr>
    </w:p>
    <w:p w14:paraId="29684D59" w14:textId="3E4949EF" w:rsidR="00F42779" w:rsidRDefault="000729C6" w:rsidP="00F42779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62368" behindDoc="0" locked="0" layoutInCell="1" allowOverlap="1" wp14:anchorId="19213CD6" wp14:editId="3B043B22">
            <wp:simplePos x="0" y="0"/>
            <wp:positionH relativeFrom="margin">
              <wp:align>left</wp:align>
            </wp:positionH>
            <wp:positionV relativeFrom="page">
              <wp:posOffset>5853925</wp:posOffset>
            </wp:positionV>
            <wp:extent cx="1862295" cy="1300348"/>
            <wp:effectExtent l="0" t="0" r="5080" b="0"/>
            <wp:wrapNone/>
            <wp:docPr id="387815839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815839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2295" cy="1300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E20C46" w14:textId="503A8E81" w:rsidR="00F42779" w:rsidRDefault="00F42779" w:rsidP="00F42779">
      <w:pPr>
        <w:rPr>
          <w:lang w:eastAsia="en-NZ"/>
        </w:rPr>
      </w:pPr>
      <w:r>
        <w:rPr>
          <w:lang w:eastAsia="en-NZ"/>
        </w:rPr>
        <w:t xml:space="preserve">Each year the NZSL </w:t>
      </w:r>
      <w:r w:rsidR="002B7734">
        <w:rPr>
          <w:lang w:eastAsia="en-NZ"/>
        </w:rPr>
        <w:t xml:space="preserve">Board </w:t>
      </w:r>
      <w:r>
        <w:rPr>
          <w:lang w:eastAsia="en-NZ"/>
        </w:rPr>
        <w:t>will report to the Minist</w:t>
      </w:r>
      <w:r w:rsidR="00371706">
        <w:rPr>
          <w:lang w:eastAsia="en-NZ"/>
        </w:rPr>
        <w:t>er</w:t>
      </w:r>
      <w:r>
        <w:rPr>
          <w:lang w:eastAsia="en-NZ"/>
        </w:rPr>
        <w:t xml:space="preserve"> for Disability Issues </w:t>
      </w:r>
      <w:r w:rsidR="00F9490E">
        <w:rPr>
          <w:lang w:eastAsia="en-NZ"/>
        </w:rPr>
        <w:t>about</w:t>
      </w:r>
      <w:r>
        <w:rPr>
          <w:lang w:eastAsia="en-NZ"/>
        </w:rPr>
        <w:t>:</w:t>
      </w:r>
    </w:p>
    <w:p w14:paraId="37BD7174" w14:textId="1CA62D45" w:rsidR="00F42779" w:rsidRDefault="00FC2671" w:rsidP="00F42779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63392" behindDoc="0" locked="0" layoutInCell="1" allowOverlap="1" wp14:anchorId="0A61D551" wp14:editId="5AEFE589">
            <wp:simplePos x="0" y="0"/>
            <wp:positionH relativeFrom="margin">
              <wp:posOffset>179474</wp:posOffset>
            </wp:positionH>
            <wp:positionV relativeFrom="paragraph">
              <wp:posOffset>304800</wp:posOffset>
            </wp:positionV>
            <wp:extent cx="1175385" cy="1588135"/>
            <wp:effectExtent l="0" t="0" r="5715" b="0"/>
            <wp:wrapNone/>
            <wp:docPr id="833635490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635490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5385" cy="1588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2779">
        <w:rPr>
          <w:lang w:eastAsia="en-NZ"/>
        </w:rPr>
        <w:t>actions</w:t>
      </w:r>
      <w:r w:rsidR="00F9490E">
        <w:rPr>
          <w:lang w:eastAsia="en-NZ"/>
        </w:rPr>
        <w:t xml:space="preserve"> that have been taken</w:t>
      </w:r>
    </w:p>
    <w:p w14:paraId="7983907B" w14:textId="6CF00B9F" w:rsidR="00F42779" w:rsidRDefault="00F9490E" w:rsidP="00BE320B">
      <w:pPr>
        <w:pStyle w:val="Listtoplevel"/>
        <w:rPr>
          <w:lang w:eastAsia="en-NZ"/>
        </w:rPr>
      </w:pPr>
      <w:r>
        <w:rPr>
          <w:lang w:eastAsia="en-NZ"/>
        </w:rPr>
        <w:t xml:space="preserve">the </w:t>
      </w:r>
      <w:r w:rsidR="00F42779">
        <w:rPr>
          <w:lang w:eastAsia="en-NZ"/>
        </w:rPr>
        <w:t>progress</w:t>
      </w:r>
      <w:r>
        <w:rPr>
          <w:lang w:eastAsia="en-NZ"/>
        </w:rPr>
        <w:t xml:space="preserve"> that has been made on the </w:t>
      </w:r>
      <w:r w:rsidR="00635C86">
        <w:rPr>
          <w:lang w:eastAsia="en-NZ"/>
        </w:rPr>
        <w:t>S</w:t>
      </w:r>
      <w:r>
        <w:rPr>
          <w:lang w:eastAsia="en-NZ"/>
        </w:rPr>
        <w:t>trategy.</w:t>
      </w:r>
    </w:p>
    <w:p w14:paraId="4983DF45" w14:textId="77777777" w:rsidR="00F42779" w:rsidRDefault="00F42779" w:rsidP="00F42779">
      <w:pPr>
        <w:rPr>
          <w:lang w:eastAsia="en-NZ"/>
        </w:rPr>
      </w:pPr>
    </w:p>
    <w:p w14:paraId="123CF36F" w14:textId="77777777" w:rsidR="00FC2671" w:rsidRDefault="00FC2671">
      <w:pPr>
        <w:spacing w:line="240" w:lineRule="auto"/>
        <w:ind w:left="0"/>
        <w:rPr>
          <w:lang w:eastAsia="en-NZ"/>
        </w:rPr>
      </w:pPr>
      <w:r>
        <w:rPr>
          <w:lang w:eastAsia="en-NZ"/>
        </w:rPr>
        <w:lastRenderedPageBreak/>
        <w:br w:type="page"/>
      </w:r>
    </w:p>
    <w:p w14:paraId="5A30CE35" w14:textId="5E237F1E" w:rsidR="00F42779" w:rsidRDefault="00FC2671" w:rsidP="00F42779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964416" behindDoc="0" locked="0" layoutInCell="1" allowOverlap="1" wp14:anchorId="5781CAE7" wp14:editId="7BBE4ABF">
            <wp:simplePos x="0" y="0"/>
            <wp:positionH relativeFrom="margin">
              <wp:posOffset>0</wp:posOffset>
            </wp:positionH>
            <wp:positionV relativeFrom="page">
              <wp:posOffset>1121410</wp:posOffset>
            </wp:positionV>
            <wp:extent cx="1727860" cy="1727860"/>
            <wp:effectExtent l="0" t="0" r="5715" b="5715"/>
            <wp:wrapNone/>
            <wp:docPr id="1658929901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929901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27860" cy="17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490E">
        <w:rPr>
          <w:lang w:eastAsia="en-NZ"/>
        </w:rPr>
        <w:t xml:space="preserve">We will </w:t>
      </w:r>
      <w:r w:rsidR="003027E4">
        <w:rPr>
          <w:lang w:eastAsia="en-NZ"/>
        </w:rPr>
        <w:t>make</w:t>
      </w:r>
      <w:r w:rsidR="00F9490E">
        <w:rPr>
          <w:lang w:eastAsia="en-NZ"/>
        </w:rPr>
        <w:t xml:space="preserve"> ways to check:</w:t>
      </w:r>
    </w:p>
    <w:p w14:paraId="2C970CDF" w14:textId="68764783" w:rsidR="00F9490E" w:rsidRDefault="00F9490E" w:rsidP="00F9490E">
      <w:pPr>
        <w:pStyle w:val="Listtoplevel"/>
        <w:rPr>
          <w:lang w:eastAsia="en-NZ"/>
        </w:rPr>
      </w:pPr>
      <w:r>
        <w:rPr>
          <w:lang w:eastAsia="en-NZ"/>
        </w:rPr>
        <w:t>the progress being made</w:t>
      </w:r>
    </w:p>
    <w:p w14:paraId="5E4C785C" w14:textId="77777777" w:rsidR="00760505" w:rsidRDefault="00F9490E" w:rsidP="007C1F0D">
      <w:pPr>
        <w:pStyle w:val="Listtoplevel"/>
        <w:rPr>
          <w:lang w:eastAsia="en-NZ"/>
        </w:rPr>
      </w:pPr>
      <w:r>
        <w:rPr>
          <w:lang w:eastAsia="en-NZ"/>
        </w:rPr>
        <w:t xml:space="preserve">how the </w:t>
      </w:r>
      <w:r w:rsidR="00635C86">
        <w:rPr>
          <w:lang w:eastAsia="en-NZ"/>
        </w:rPr>
        <w:t>S</w:t>
      </w:r>
      <w:r>
        <w:rPr>
          <w:lang w:eastAsia="en-NZ"/>
        </w:rPr>
        <w:t>trategy is affecting New Zealand</w:t>
      </w:r>
      <w:r w:rsidR="007C1F0D">
        <w:rPr>
          <w:lang w:eastAsia="en-NZ"/>
        </w:rPr>
        <w:t>.</w:t>
      </w:r>
    </w:p>
    <w:p w14:paraId="72A5FC53" w14:textId="77777777" w:rsidR="00760505" w:rsidRDefault="00760505">
      <w:pPr>
        <w:spacing w:line="240" w:lineRule="auto"/>
        <w:ind w:left="0"/>
        <w:rPr>
          <w:rFonts w:eastAsiaTheme="minorHAnsi"/>
          <w:noProof/>
          <w:szCs w:val="22"/>
          <w:lang w:val="en-GB" w:eastAsia="en-NZ"/>
        </w:rPr>
      </w:pPr>
      <w:r>
        <w:rPr>
          <w:lang w:eastAsia="en-NZ"/>
        </w:rPr>
        <w:br w:type="page"/>
      </w:r>
    </w:p>
    <w:p w14:paraId="48CAD542" w14:textId="0FD97768" w:rsidR="00760505" w:rsidRDefault="00760505" w:rsidP="00760505">
      <w:pPr>
        <w:pStyle w:val="Heading1"/>
        <w:rPr>
          <w:lang w:eastAsia="en-NZ"/>
        </w:rPr>
      </w:pPr>
      <w:r>
        <w:rPr>
          <w:lang w:eastAsia="en-NZ"/>
        </w:rPr>
        <w:lastRenderedPageBreak/>
        <w:t>Where to find more information</w:t>
      </w:r>
    </w:p>
    <w:p w14:paraId="1AD1AF78" w14:textId="6462AD43" w:rsidR="00E86240" w:rsidRDefault="00E86240" w:rsidP="00E86240">
      <w:pPr>
        <w:pStyle w:val="Listtoplevel"/>
        <w:numPr>
          <w:ilvl w:val="0"/>
          <w:numId w:val="0"/>
        </w:numPr>
        <w:ind w:left="4253" w:hanging="567"/>
        <w:rPr>
          <w:lang w:eastAsia="en-NZ"/>
        </w:rPr>
      </w:pPr>
      <w:r>
        <w:rPr>
          <w:b/>
          <w:bCs/>
          <w:lang w:val="en-NZ" w:eastAsia="en-NZ"/>
        </w:rPr>
        <w:drawing>
          <wp:anchor distT="0" distB="0" distL="114300" distR="114300" simplePos="0" relativeHeight="252067840" behindDoc="0" locked="0" layoutInCell="1" allowOverlap="1" wp14:anchorId="53AA1071" wp14:editId="173E32B0">
            <wp:simplePos x="0" y="0"/>
            <wp:positionH relativeFrom="margin">
              <wp:posOffset>-47625</wp:posOffset>
            </wp:positionH>
            <wp:positionV relativeFrom="page">
              <wp:posOffset>2230120</wp:posOffset>
            </wp:positionV>
            <wp:extent cx="1767840" cy="2424845"/>
            <wp:effectExtent l="19050" t="19050" r="22860" b="13970"/>
            <wp:wrapNone/>
            <wp:docPr id="92265325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88193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7840" cy="24248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9453CF9" w14:textId="4C3690ED" w:rsidR="00E86240" w:rsidRDefault="00E86240" w:rsidP="00E86240">
      <w:pPr>
        <w:pStyle w:val="BodyText"/>
        <w:rPr>
          <w:lang w:val="en-NZ" w:eastAsia="en-NZ"/>
        </w:rPr>
      </w:pPr>
      <w:r>
        <w:rPr>
          <w:lang w:val="en-NZ" w:eastAsia="en-NZ"/>
        </w:rPr>
        <w:t>You can find the full Strategy at:</w:t>
      </w:r>
    </w:p>
    <w:p w14:paraId="70410701" w14:textId="783C655F" w:rsidR="00E86240" w:rsidRDefault="00E86240" w:rsidP="00E86240">
      <w:pPr>
        <w:pStyle w:val="BodyText"/>
        <w:rPr>
          <w:lang w:val="en-NZ" w:eastAsia="en-NZ"/>
        </w:rPr>
      </w:pPr>
    </w:p>
    <w:p w14:paraId="09B69698" w14:textId="77777777" w:rsidR="00E86240" w:rsidRPr="000A1567" w:rsidRDefault="00E86240" w:rsidP="00E86240">
      <w:pPr>
        <w:pStyle w:val="BodyText"/>
        <w:rPr>
          <w:b/>
          <w:bCs/>
          <w:color w:val="000000" w:themeColor="text1"/>
          <w:lang w:val="en-NZ" w:eastAsia="en-NZ"/>
        </w:rPr>
      </w:pPr>
      <w:hyperlink r:id="rId69" w:history="1">
        <w:r w:rsidRPr="000A1567">
          <w:rPr>
            <w:rStyle w:val="Hyperlink"/>
            <w:b/>
            <w:bCs/>
            <w:color w:val="000000" w:themeColor="text1"/>
            <w:u w:val="none"/>
            <w:lang w:val="en-NZ" w:eastAsia="en-NZ"/>
          </w:rPr>
          <w:t>https://bit.ly/NZSL2636</w:t>
        </w:r>
      </w:hyperlink>
    </w:p>
    <w:p w14:paraId="3CBC07FB" w14:textId="77777777" w:rsidR="00E86240" w:rsidRPr="00354A52" w:rsidRDefault="00E86240" w:rsidP="00E86240">
      <w:pPr>
        <w:pStyle w:val="BodyText"/>
        <w:ind w:left="0"/>
        <w:rPr>
          <w:b/>
          <w:bCs/>
          <w:lang w:val="en-NZ" w:eastAsia="en-NZ"/>
        </w:rPr>
      </w:pPr>
    </w:p>
    <w:p w14:paraId="148AFBF5" w14:textId="579F20D9" w:rsidR="00E86240" w:rsidRDefault="00E86240" w:rsidP="00E86240">
      <w:pPr>
        <w:pStyle w:val="BodyText"/>
        <w:rPr>
          <w:lang w:val="en-NZ" w:eastAsia="en-NZ"/>
        </w:rPr>
      </w:pPr>
    </w:p>
    <w:p w14:paraId="32F09C54" w14:textId="184C5957" w:rsidR="00E86240" w:rsidRDefault="00E86240" w:rsidP="00E86240">
      <w:pPr>
        <w:pStyle w:val="BodyText"/>
        <w:rPr>
          <w:lang w:val="en-NZ" w:eastAsia="en-NZ"/>
        </w:rPr>
      </w:pPr>
      <w:r>
        <w:rPr>
          <w:lang w:val="en-NZ" w:eastAsia="en-NZ"/>
        </w:rPr>
        <w:t xml:space="preserve">The full Strategy is </w:t>
      </w:r>
      <w:r>
        <w:rPr>
          <w:b/>
          <w:bCs/>
          <w:lang w:val="en-NZ" w:eastAsia="en-NZ"/>
        </w:rPr>
        <w:t>not</w:t>
      </w:r>
      <w:r>
        <w:rPr>
          <w:lang w:val="en-NZ" w:eastAsia="en-NZ"/>
        </w:rPr>
        <w:t xml:space="preserve"> in Easy Read.</w:t>
      </w:r>
    </w:p>
    <w:p w14:paraId="174F954C" w14:textId="19BF38C9" w:rsidR="00E86240" w:rsidRDefault="00E86240" w:rsidP="00E86240">
      <w:pPr>
        <w:pStyle w:val="BodyText"/>
        <w:rPr>
          <w:lang w:val="en-NZ" w:eastAsia="en-NZ"/>
        </w:rPr>
      </w:pPr>
    </w:p>
    <w:p w14:paraId="7C56BC52" w14:textId="734A68EA" w:rsidR="00B34B48" w:rsidRDefault="00F33E8D" w:rsidP="00E86240">
      <w:pPr>
        <w:pStyle w:val="BodyText"/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72960" behindDoc="0" locked="0" layoutInCell="1" allowOverlap="1" wp14:anchorId="63A3CC42" wp14:editId="38A7AC6D">
            <wp:simplePos x="0" y="0"/>
            <wp:positionH relativeFrom="column">
              <wp:posOffset>228600</wp:posOffset>
            </wp:positionH>
            <wp:positionV relativeFrom="paragraph">
              <wp:posOffset>234950</wp:posOffset>
            </wp:positionV>
            <wp:extent cx="1209675" cy="1259154"/>
            <wp:effectExtent l="0" t="0" r="0" b="0"/>
            <wp:wrapNone/>
            <wp:docPr id="948320169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320169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259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1257F4" w14:textId="5F379B37" w:rsidR="00B34B48" w:rsidRDefault="00B34B48" w:rsidP="00E86240">
      <w:pPr>
        <w:pStyle w:val="BodyText"/>
        <w:rPr>
          <w:lang w:val="en-NZ" w:eastAsia="en-NZ"/>
        </w:rPr>
      </w:pPr>
      <w:r>
        <w:rPr>
          <w:lang w:val="en-NZ" w:eastAsia="en-NZ"/>
        </w:rPr>
        <w:t xml:space="preserve">You can also find </w:t>
      </w:r>
      <w:r w:rsidR="000734DB">
        <w:rPr>
          <w:lang w:val="en-NZ" w:eastAsia="en-NZ"/>
        </w:rPr>
        <w:t xml:space="preserve">the Strategy in NZSL at the same website link above. </w:t>
      </w:r>
    </w:p>
    <w:p w14:paraId="7A2A0905" w14:textId="77777777" w:rsidR="00E86240" w:rsidRPr="00F9490E" w:rsidRDefault="00E86240" w:rsidP="00E86240">
      <w:pPr>
        <w:pStyle w:val="BodyText"/>
        <w:rPr>
          <w:lang w:val="en-NZ" w:eastAsia="en-NZ"/>
        </w:rPr>
      </w:pPr>
    </w:p>
    <w:p w14:paraId="58A52D8D" w14:textId="77232865" w:rsidR="00F9490E" w:rsidRPr="007C1F0D" w:rsidRDefault="00F9490E" w:rsidP="00E86240">
      <w:pPr>
        <w:pStyle w:val="Listtoplevel"/>
        <w:numPr>
          <w:ilvl w:val="0"/>
          <w:numId w:val="0"/>
        </w:numPr>
        <w:ind w:left="4253" w:hanging="567"/>
        <w:rPr>
          <w:lang w:eastAsia="en-NZ"/>
        </w:rPr>
      </w:pPr>
      <w:r>
        <w:rPr>
          <w:lang w:eastAsia="en-NZ"/>
        </w:rPr>
        <w:br w:type="page"/>
      </w:r>
    </w:p>
    <w:p w14:paraId="24273C49" w14:textId="714CA76C" w:rsidR="00354A52" w:rsidRPr="00B4554C" w:rsidRDefault="003027E4" w:rsidP="00354A52">
      <w:pPr>
        <w:spacing w:after="120"/>
        <w:ind w:left="2835"/>
        <w:rPr>
          <w:rFonts w:eastAsia="Times New Roman" w:cs="Arial"/>
          <w:i/>
          <w:iCs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138A799B" wp14:editId="7CE5F5C5">
                <wp:simplePos x="0" y="0"/>
                <wp:positionH relativeFrom="margin">
                  <wp:posOffset>-346364</wp:posOffset>
                </wp:positionH>
                <wp:positionV relativeFrom="paragraph">
                  <wp:posOffset>-263236</wp:posOffset>
                </wp:positionV>
                <wp:extent cx="6234430" cy="8880763"/>
                <wp:effectExtent l="0" t="0" r="13970" b="158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880763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83CB21" id="Rectangle: Rounded Corners 24" o:spid="_x0000_s1026" alt="&quot;&quot;" style="position:absolute;margin-left:-27.25pt;margin-top:-20.75pt;width:490.9pt;height:699.25pt;z-index:-25146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" filled="f" strokecolor="windowText">
                <w10:wrap anchorx="margin"/>
              </v:rect>
            </w:pict>
          </mc:Fallback>
        </mc:AlternateContent>
      </w:r>
      <w:r w:rsidR="00DF26DA">
        <w:rPr>
          <w:noProof/>
          <w:lang w:eastAsia="en-NZ"/>
        </w:rPr>
        <w:drawing>
          <wp:anchor distT="0" distB="0" distL="114300" distR="114300" simplePos="0" relativeHeight="252063744" behindDoc="0" locked="0" layoutInCell="1" allowOverlap="1" wp14:anchorId="7DC8CB31" wp14:editId="4761F524">
            <wp:simplePos x="0" y="0"/>
            <wp:positionH relativeFrom="column">
              <wp:posOffset>-152400</wp:posOffset>
            </wp:positionH>
            <wp:positionV relativeFrom="paragraph">
              <wp:posOffset>47625</wp:posOffset>
            </wp:positionV>
            <wp:extent cx="1828958" cy="358171"/>
            <wp:effectExtent l="0" t="0" r="0" b="3810"/>
            <wp:wrapNone/>
            <wp:docPr id="57512418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12418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828958" cy="358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54A52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</w:t>
      </w:r>
      <w:r w:rsidR="002B7734">
        <w:rPr>
          <w:rFonts w:eastAsia="Times New Roman" w:cs="Arial"/>
          <w:sz w:val="28"/>
          <w:szCs w:val="28"/>
          <w:lang w:eastAsia="en-NZ"/>
        </w:rPr>
        <w:t xml:space="preserve">the </w:t>
      </w:r>
      <w:r w:rsidR="00B4554C" w:rsidRPr="00B4554C">
        <w:rPr>
          <w:rFonts w:eastAsia="Times New Roman" w:cs="Arial"/>
          <w:sz w:val="28"/>
          <w:szCs w:val="28"/>
          <w:lang w:eastAsia="en-NZ"/>
        </w:rPr>
        <w:t>Ministry</w:t>
      </w:r>
      <w:r w:rsidR="00B4554C">
        <w:rPr>
          <w:rFonts w:eastAsia="Times New Roman" w:cs="Arial"/>
          <w:sz w:val="28"/>
          <w:szCs w:val="28"/>
          <w:lang w:eastAsia="en-NZ"/>
        </w:rPr>
        <w:t xml:space="preserve"> of Disabled People – Whaikaha.</w:t>
      </w:r>
      <w:r w:rsidR="00B4554C">
        <w:rPr>
          <w:rFonts w:eastAsia="Times New Roman" w:cs="Arial"/>
          <w:i/>
          <w:iCs/>
          <w:sz w:val="28"/>
          <w:szCs w:val="28"/>
          <w:lang w:eastAsia="en-NZ"/>
        </w:rPr>
        <w:t xml:space="preserve"> </w:t>
      </w:r>
    </w:p>
    <w:p w14:paraId="10408BF2" w14:textId="77777777" w:rsidR="00354A52" w:rsidRPr="003027E4" w:rsidRDefault="00354A52" w:rsidP="00354A52">
      <w:pPr>
        <w:spacing w:after="120"/>
        <w:ind w:left="2835"/>
        <w:rPr>
          <w:rFonts w:eastAsia="Times New Roman" w:cs="Arial"/>
          <w:sz w:val="24"/>
          <w:lang w:eastAsia="en-NZ"/>
        </w:rPr>
      </w:pPr>
    </w:p>
    <w:p w14:paraId="17458B13" w14:textId="77777777" w:rsidR="00354A52" w:rsidRPr="00316DBA" w:rsidRDefault="00354A52" w:rsidP="00354A52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54848" behindDoc="0" locked="0" layoutInCell="1" allowOverlap="1" wp14:anchorId="5B1E04F9" wp14:editId="29B1A112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61F5084E" w14:textId="77777777" w:rsidR="00354A52" w:rsidRPr="003027E4" w:rsidRDefault="00354A52" w:rsidP="00354A52">
      <w:pPr>
        <w:spacing w:after="120"/>
        <w:ind w:left="2835"/>
        <w:rPr>
          <w:rFonts w:eastAsia="Times New Roman" w:cs="Arial"/>
          <w:sz w:val="24"/>
          <w:lang w:eastAsia="en-NZ"/>
        </w:rPr>
      </w:pPr>
      <w:r w:rsidRPr="003027E4">
        <w:rPr>
          <w:rFonts w:eastAsia="Times New Roman" w:cs="Times New Roman"/>
          <w:noProof/>
          <w:sz w:val="24"/>
        </w:rPr>
        <w:drawing>
          <wp:anchor distT="0" distB="0" distL="114300" distR="114300" simplePos="0" relativeHeight="251853824" behindDoc="0" locked="0" layoutInCell="1" allowOverlap="1" wp14:anchorId="1E7CF680" wp14:editId="24E36CBA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4C7F37" w14:textId="77777777" w:rsidR="00354A52" w:rsidRPr="00316DBA" w:rsidRDefault="00354A52" w:rsidP="00354A52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61B92384" w14:textId="77777777" w:rsidR="00354A52" w:rsidRPr="003027E4" w:rsidRDefault="00354A52" w:rsidP="00354A52">
      <w:pPr>
        <w:spacing w:after="120"/>
        <w:ind w:left="2835"/>
        <w:rPr>
          <w:rFonts w:eastAsia="Times New Roman" w:cs="Arial"/>
          <w:sz w:val="24"/>
          <w:lang w:eastAsia="en-NZ"/>
        </w:rPr>
      </w:pPr>
      <w:r w:rsidRPr="003027E4">
        <w:rPr>
          <w:rFonts w:ascii="Calibri" w:eastAsia="Times New Roman" w:hAnsi="Calibri" w:cs="Times New Roman"/>
          <w:noProof/>
          <w:sz w:val="24"/>
          <w:lang w:eastAsia="en-NZ"/>
        </w:rPr>
        <w:drawing>
          <wp:anchor distT="0" distB="0" distL="114300" distR="114300" simplePos="0" relativeHeight="251850752" behindDoc="0" locked="0" layoutInCell="1" allowOverlap="1" wp14:anchorId="6CFC4A96" wp14:editId="22BDDAFC">
            <wp:simplePos x="0" y="0"/>
            <wp:positionH relativeFrom="margin">
              <wp:posOffset>428625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4642F" w14:textId="77777777" w:rsidR="00354A52" w:rsidRPr="00316DBA" w:rsidRDefault="00354A52" w:rsidP="00354A52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55D421C2" w14:textId="77777777" w:rsidR="00354A52" w:rsidRPr="003027E4" w:rsidRDefault="00354A52" w:rsidP="00354A52">
      <w:pPr>
        <w:ind w:left="2835"/>
        <w:rPr>
          <w:rFonts w:eastAsia="Times New Roman" w:cs="Arial"/>
          <w:sz w:val="24"/>
          <w:lang w:eastAsia="en-NZ"/>
        </w:rPr>
      </w:pPr>
    </w:p>
    <w:p w14:paraId="462002A4" w14:textId="77777777" w:rsidR="00354A52" w:rsidRPr="00316DBA" w:rsidRDefault="00354A52" w:rsidP="00354A52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56896" behindDoc="0" locked="0" layoutInCell="1" allowOverlap="1" wp14:anchorId="417AFCE7" wp14:editId="26450362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55122E62" w14:textId="77777777" w:rsidR="00354A52" w:rsidRPr="00316DBA" w:rsidRDefault="00354A52" w:rsidP="00354A52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358A5984" w14:textId="77777777" w:rsidR="00354A52" w:rsidRPr="00316DBA" w:rsidRDefault="00354A52" w:rsidP="00354A52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55872" behindDoc="1" locked="0" layoutInCell="1" allowOverlap="1" wp14:anchorId="409F9BCC" wp14:editId="4628A8BE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1798F6B8" w14:textId="77777777" w:rsidR="00354A52" w:rsidRPr="00316DBA" w:rsidRDefault="00354A52" w:rsidP="00354A52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623DBB8C" w14:textId="77777777" w:rsidR="00354A52" w:rsidRPr="00316DBA" w:rsidRDefault="00354A52" w:rsidP="00354A52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7550C75E" w14:textId="77777777" w:rsidR="00354A52" w:rsidRPr="00316DBA" w:rsidRDefault="00354A52" w:rsidP="00354A52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36FD555D" w14:textId="77777777" w:rsidR="00354A52" w:rsidRPr="00316DBA" w:rsidRDefault="00354A52" w:rsidP="00354A52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59968" behindDoc="0" locked="0" layoutInCell="1" allowOverlap="1" wp14:anchorId="20DE4D61" wp14:editId="5E48AB60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2FC0A023" w14:textId="77777777" w:rsidR="00354A52" w:rsidRPr="00316DBA" w:rsidRDefault="00354A52" w:rsidP="00354A52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57920" behindDoc="0" locked="0" layoutInCell="1" allowOverlap="1" wp14:anchorId="5FDF9913" wp14:editId="2000456C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CC1FE8" w14:textId="77777777" w:rsidR="00354A52" w:rsidRPr="00316DBA" w:rsidRDefault="00354A52" w:rsidP="00354A52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30F0BBCF" w14:textId="77777777" w:rsidR="00354A52" w:rsidRPr="00316DBA" w:rsidRDefault="00354A52" w:rsidP="00354A52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1E61B457" w14:textId="77777777" w:rsidR="00354A52" w:rsidRPr="00316DBA" w:rsidRDefault="00354A52" w:rsidP="00354A52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255033AA" w14:textId="77777777" w:rsidR="00354A52" w:rsidRPr="00316DBA" w:rsidRDefault="00354A52" w:rsidP="00354A52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10DAD43B" w14:textId="77777777" w:rsidR="00354A52" w:rsidRPr="00316DBA" w:rsidRDefault="00354A52" w:rsidP="00354A52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58944" behindDoc="0" locked="0" layoutInCell="1" allowOverlap="1" wp14:anchorId="4573F9B4" wp14:editId="0D3F5472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Studio </w:t>
      </w:r>
      <w:proofErr w:type="spellStart"/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Rebeko</w:t>
      </w:r>
      <w:proofErr w:type="spellEnd"/>
    </w:p>
    <w:p w14:paraId="360C9C3F" w14:textId="77777777" w:rsidR="00354A52" w:rsidRPr="00316DBA" w:rsidRDefault="00354A52" w:rsidP="00354A52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1CD2FB4D" w14:textId="77777777" w:rsidR="00354A52" w:rsidRPr="00DF26DA" w:rsidRDefault="00354A52" w:rsidP="00354A52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68EAAC89" w14:textId="77777777" w:rsidR="003027E4" w:rsidRPr="003027E4" w:rsidRDefault="003027E4" w:rsidP="00D46B7C">
      <w:pPr>
        <w:ind w:left="2835"/>
        <w:contextualSpacing/>
        <w:rPr>
          <w:rFonts w:eastAsia="Times New Roman" w:cs="Arial"/>
          <w:szCs w:val="32"/>
          <w:lang w:eastAsia="en-NZ"/>
        </w:rPr>
      </w:pPr>
    </w:p>
    <w:p w14:paraId="73DEC2BA" w14:textId="64032D38" w:rsidR="005E050B" w:rsidRPr="005E050B" w:rsidRDefault="00DF26DA" w:rsidP="00D46B7C">
      <w:pPr>
        <w:ind w:left="2835"/>
        <w:contextualSpacing/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65792" behindDoc="0" locked="0" layoutInCell="1" allowOverlap="1" wp14:anchorId="42BD82AB" wp14:editId="64452E7E">
            <wp:simplePos x="0" y="0"/>
            <wp:positionH relativeFrom="column">
              <wp:posOffset>-152400</wp:posOffset>
            </wp:positionH>
            <wp:positionV relativeFrom="paragraph">
              <wp:posOffset>219075</wp:posOffset>
            </wp:positionV>
            <wp:extent cx="1828958" cy="358171"/>
            <wp:effectExtent l="0" t="0" r="0" b="3810"/>
            <wp:wrapNone/>
            <wp:docPr id="426681966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681966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828958" cy="358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Arial"/>
          <w:sz w:val="28"/>
          <w:szCs w:val="28"/>
          <w:lang w:eastAsia="en-NZ"/>
        </w:rPr>
        <w:t>Some NZSL images have been provided by Ministry of Disabled People – Whaikaha and are also subject to copyright.</w:t>
      </w:r>
    </w:p>
    <w:sectPr w:rsidR="005E050B" w:rsidRPr="005E050B" w:rsidSect="00F15EEE">
      <w:footerReference w:type="default" r:id="rId78"/>
      <w:pgSz w:w="11906" w:h="16838" w:code="9"/>
      <w:pgMar w:top="1440" w:right="1440" w:bottom="1440" w:left="1440" w:header="709" w:footer="709" w:gutter="0"/>
      <w:pgBorders w:display="firstPage" w:offsetFrom="page">
        <w:top w:val="single" w:sz="24" w:space="24" w:color="538135" w:themeColor="accent6" w:themeShade="BF"/>
        <w:left w:val="single" w:sz="24" w:space="24" w:color="538135" w:themeColor="accent6" w:themeShade="BF"/>
        <w:bottom w:val="single" w:sz="24" w:space="24" w:color="538135" w:themeColor="accent6" w:themeShade="BF"/>
        <w:right w:val="single" w:sz="24" w:space="24" w:color="538135" w:themeColor="accent6" w:themeShade="BF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0152720" w14:textId="77777777" w:rsidR="00412C2F" w:rsidRDefault="00412C2F">
      <w:pPr>
        <w:spacing w:line="240" w:lineRule="auto"/>
      </w:pPr>
      <w:r>
        <w:separator/>
      </w:r>
    </w:p>
  </w:endnote>
  <w:endnote w:type="continuationSeparator" w:id="0">
    <w:p w14:paraId="2A3AAB10" w14:textId="77777777" w:rsidR="00412C2F" w:rsidRDefault="00412C2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76468778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C69A177" w14:textId="7CABE327" w:rsidR="00703DE7" w:rsidRDefault="00703DE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204270B" w14:textId="77777777" w:rsidR="00C33B42" w:rsidRDefault="00C33B4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5B44EF5" w14:textId="77777777" w:rsidR="00412C2F" w:rsidRDefault="00412C2F">
      <w:pPr>
        <w:spacing w:line="240" w:lineRule="auto"/>
      </w:pPr>
      <w:r>
        <w:separator/>
      </w:r>
    </w:p>
  </w:footnote>
  <w:footnote w:type="continuationSeparator" w:id="0">
    <w:p w14:paraId="5156E268" w14:textId="77777777" w:rsidR="00412C2F" w:rsidRDefault="00412C2F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4496D86"/>
    <w:multiLevelType w:val="hybridMultilevel"/>
    <w:tmpl w:val="137238A4"/>
    <w:lvl w:ilvl="0" w:tplc="1409000F">
      <w:start w:val="1"/>
      <w:numFmt w:val="decimal"/>
      <w:lvlText w:val="%1."/>
      <w:lvlJc w:val="left"/>
      <w:pPr>
        <w:ind w:left="4406" w:hanging="360"/>
      </w:pPr>
    </w:lvl>
    <w:lvl w:ilvl="1" w:tplc="14090019" w:tentative="1">
      <w:start w:val="1"/>
      <w:numFmt w:val="lowerLetter"/>
      <w:lvlText w:val="%2."/>
      <w:lvlJc w:val="left"/>
      <w:pPr>
        <w:ind w:left="5126" w:hanging="360"/>
      </w:pPr>
    </w:lvl>
    <w:lvl w:ilvl="2" w:tplc="1409001B" w:tentative="1">
      <w:start w:val="1"/>
      <w:numFmt w:val="lowerRoman"/>
      <w:lvlText w:val="%3."/>
      <w:lvlJc w:val="right"/>
      <w:pPr>
        <w:ind w:left="5846" w:hanging="180"/>
      </w:pPr>
    </w:lvl>
    <w:lvl w:ilvl="3" w:tplc="1409000F" w:tentative="1">
      <w:start w:val="1"/>
      <w:numFmt w:val="decimal"/>
      <w:lvlText w:val="%4."/>
      <w:lvlJc w:val="left"/>
      <w:pPr>
        <w:ind w:left="6566" w:hanging="360"/>
      </w:pPr>
    </w:lvl>
    <w:lvl w:ilvl="4" w:tplc="14090019" w:tentative="1">
      <w:start w:val="1"/>
      <w:numFmt w:val="lowerLetter"/>
      <w:lvlText w:val="%5."/>
      <w:lvlJc w:val="left"/>
      <w:pPr>
        <w:ind w:left="7286" w:hanging="360"/>
      </w:pPr>
    </w:lvl>
    <w:lvl w:ilvl="5" w:tplc="1409001B" w:tentative="1">
      <w:start w:val="1"/>
      <w:numFmt w:val="lowerRoman"/>
      <w:lvlText w:val="%6."/>
      <w:lvlJc w:val="right"/>
      <w:pPr>
        <w:ind w:left="8006" w:hanging="180"/>
      </w:pPr>
    </w:lvl>
    <w:lvl w:ilvl="6" w:tplc="1409000F" w:tentative="1">
      <w:start w:val="1"/>
      <w:numFmt w:val="decimal"/>
      <w:lvlText w:val="%7."/>
      <w:lvlJc w:val="left"/>
      <w:pPr>
        <w:ind w:left="8726" w:hanging="360"/>
      </w:pPr>
    </w:lvl>
    <w:lvl w:ilvl="7" w:tplc="14090019" w:tentative="1">
      <w:start w:val="1"/>
      <w:numFmt w:val="lowerLetter"/>
      <w:lvlText w:val="%8."/>
      <w:lvlJc w:val="left"/>
      <w:pPr>
        <w:ind w:left="9446" w:hanging="360"/>
      </w:pPr>
    </w:lvl>
    <w:lvl w:ilvl="8" w:tplc="1409001B" w:tentative="1">
      <w:start w:val="1"/>
      <w:numFmt w:val="lowerRoman"/>
      <w:lvlText w:val="%9."/>
      <w:lvlJc w:val="right"/>
      <w:pPr>
        <w:ind w:left="10166" w:hanging="180"/>
      </w:pPr>
    </w:lvl>
  </w:abstractNum>
  <w:abstractNum w:abstractNumId="8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2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0734123"/>
    <w:multiLevelType w:val="hybridMultilevel"/>
    <w:tmpl w:val="73E8183C"/>
    <w:lvl w:ilvl="0" w:tplc="910E5D94">
      <w:start w:val="1"/>
      <w:numFmt w:val="decimal"/>
      <w:lvlText w:val="%1."/>
      <w:lvlJc w:val="left"/>
      <w:pPr>
        <w:ind w:left="4046" w:hanging="360"/>
      </w:pPr>
      <w:rPr>
        <w:rFonts w:hint="default"/>
        <w:b w:val="0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4" w15:restartNumberingAfterBreak="0">
    <w:nsid w:val="7AB12A64"/>
    <w:multiLevelType w:val="hybridMultilevel"/>
    <w:tmpl w:val="B5B20296"/>
    <w:lvl w:ilvl="0" w:tplc="1409000F">
      <w:start w:val="1"/>
      <w:numFmt w:val="decimal"/>
      <w:lvlText w:val="%1."/>
      <w:lvlJc w:val="left"/>
      <w:pPr>
        <w:ind w:left="4253" w:hanging="567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10"/>
  </w:num>
  <w:num w:numId="4" w16cid:durableId="90706847">
    <w:abstractNumId w:val="11"/>
  </w:num>
  <w:num w:numId="5" w16cid:durableId="313334513">
    <w:abstractNumId w:val="6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9"/>
  </w:num>
  <w:num w:numId="9" w16cid:durableId="279923130">
    <w:abstractNumId w:val="1"/>
  </w:num>
  <w:num w:numId="10" w16cid:durableId="1141115467">
    <w:abstractNumId w:val="8"/>
  </w:num>
  <w:num w:numId="11" w16cid:durableId="1254901281">
    <w:abstractNumId w:val="0"/>
  </w:num>
  <w:num w:numId="12" w16cid:durableId="2111922917">
    <w:abstractNumId w:val="12"/>
  </w:num>
  <w:num w:numId="13" w16cid:durableId="570190621">
    <w:abstractNumId w:val="15"/>
  </w:num>
  <w:num w:numId="14" w16cid:durableId="1998803742">
    <w:abstractNumId w:val="14"/>
  </w:num>
  <w:num w:numId="15" w16cid:durableId="1501850636">
    <w:abstractNumId w:val="7"/>
  </w:num>
  <w:num w:numId="16" w16cid:durableId="181051638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9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791FB4"/>
    <w:rsid w:val="000013CC"/>
    <w:rsid w:val="00002417"/>
    <w:rsid w:val="00005DB6"/>
    <w:rsid w:val="000064D2"/>
    <w:rsid w:val="000227B4"/>
    <w:rsid w:val="00026187"/>
    <w:rsid w:val="0003092A"/>
    <w:rsid w:val="000378FB"/>
    <w:rsid w:val="00044C79"/>
    <w:rsid w:val="0004557B"/>
    <w:rsid w:val="00064DE3"/>
    <w:rsid w:val="00066CBC"/>
    <w:rsid w:val="00067B1C"/>
    <w:rsid w:val="000729C6"/>
    <w:rsid w:val="000734DB"/>
    <w:rsid w:val="00085E05"/>
    <w:rsid w:val="000901FF"/>
    <w:rsid w:val="0009079F"/>
    <w:rsid w:val="00090942"/>
    <w:rsid w:val="0009477B"/>
    <w:rsid w:val="00095357"/>
    <w:rsid w:val="000A1567"/>
    <w:rsid w:val="000A3C46"/>
    <w:rsid w:val="000A6D5E"/>
    <w:rsid w:val="000D2B45"/>
    <w:rsid w:val="000D51EB"/>
    <w:rsid w:val="000E0019"/>
    <w:rsid w:val="000E1456"/>
    <w:rsid w:val="000E57D6"/>
    <w:rsid w:val="000F0F39"/>
    <w:rsid w:val="00122416"/>
    <w:rsid w:val="00124EA8"/>
    <w:rsid w:val="00126631"/>
    <w:rsid w:val="00131E54"/>
    <w:rsid w:val="001418B7"/>
    <w:rsid w:val="001754F4"/>
    <w:rsid w:val="001832CD"/>
    <w:rsid w:val="001A05C6"/>
    <w:rsid w:val="001B4DD5"/>
    <w:rsid w:val="001B50FB"/>
    <w:rsid w:val="001C503F"/>
    <w:rsid w:val="001D223E"/>
    <w:rsid w:val="001E3429"/>
    <w:rsid w:val="001E35FE"/>
    <w:rsid w:val="001E690F"/>
    <w:rsid w:val="00201791"/>
    <w:rsid w:val="00217199"/>
    <w:rsid w:val="002257E5"/>
    <w:rsid w:val="00226C0D"/>
    <w:rsid w:val="00226F54"/>
    <w:rsid w:val="00233311"/>
    <w:rsid w:val="00244AF3"/>
    <w:rsid w:val="00252941"/>
    <w:rsid w:val="00257D60"/>
    <w:rsid w:val="00261BF8"/>
    <w:rsid w:val="00266B9F"/>
    <w:rsid w:val="00274CEE"/>
    <w:rsid w:val="00284D0D"/>
    <w:rsid w:val="002A28CC"/>
    <w:rsid w:val="002B0507"/>
    <w:rsid w:val="002B7734"/>
    <w:rsid w:val="002C3857"/>
    <w:rsid w:val="003027E4"/>
    <w:rsid w:val="00315307"/>
    <w:rsid w:val="00316DBA"/>
    <w:rsid w:val="00323EB3"/>
    <w:rsid w:val="003474FA"/>
    <w:rsid w:val="00354A52"/>
    <w:rsid w:val="00354B1A"/>
    <w:rsid w:val="003631C1"/>
    <w:rsid w:val="00371706"/>
    <w:rsid w:val="00371C85"/>
    <w:rsid w:val="00374DD4"/>
    <w:rsid w:val="003831EB"/>
    <w:rsid w:val="00395B80"/>
    <w:rsid w:val="00395D86"/>
    <w:rsid w:val="00397DAB"/>
    <w:rsid w:val="003B07F3"/>
    <w:rsid w:val="003B4E2F"/>
    <w:rsid w:val="003D631D"/>
    <w:rsid w:val="003F07F7"/>
    <w:rsid w:val="003F5628"/>
    <w:rsid w:val="004002D2"/>
    <w:rsid w:val="00405AFC"/>
    <w:rsid w:val="00412C2F"/>
    <w:rsid w:val="004169EC"/>
    <w:rsid w:val="00426795"/>
    <w:rsid w:val="00426BE4"/>
    <w:rsid w:val="004535B5"/>
    <w:rsid w:val="004567B0"/>
    <w:rsid w:val="004611D3"/>
    <w:rsid w:val="004773E6"/>
    <w:rsid w:val="00485E24"/>
    <w:rsid w:val="004C3049"/>
    <w:rsid w:val="004C71DA"/>
    <w:rsid w:val="004C7C65"/>
    <w:rsid w:val="004E6BC7"/>
    <w:rsid w:val="004F43AF"/>
    <w:rsid w:val="004F56C0"/>
    <w:rsid w:val="00503AD5"/>
    <w:rsid w:val="0050596E"/>
    <w:rsid w:val="00510007"/>
    <w:rsid w:val="00520E3A"/>
    <w:rsid w:val="00522E5E"/>
    <w:rsid w:val="00564B14"/>
    <w:rsid w:val="00570380"/>
    <w:rsid w:val="00577D24"/>
    <w:rsid w:val="00580FA6"/>
    <w:rsid w:val="00581BE5"/>
    <w:rsid w:val="00587F07"/>
    <w:rsid w:val="005921AD"/>
    <w:rsid w:val="005A180C"/>
    <w:rsid w:val="005A3CF0"/>
    <w:rsid w:val="005D4AA6"/>
    <w:rsid w:val="005E050B"/>
    <w:rsid w:val="005E130B"/>
    <w:rsid w:val="005E457E"/>
    <w:rsid w:val="005E6AE4"/>
    <w:rsid w:val="005F16FD"/>
    <w:rsid w:val="005F7050"/>
    <w:rsid w:val="0060011B"/>
    <w:rsid w:val="00600266"/>
    <w:rsid w:val="00606F91"/>
    <w:rsid w:val="00607FE3"/>
    <w:rsid w:val="00621884"/>
    <w:rsid w:val="00635C86"/>
    <w:rsid w:val="0064667B"/>
    <w:rsid w:val="006468D2"/>
    <w:rsid w:val="00662E3B"/>
    <w:rsid w:val="006745E2"/>
    <w:rsid w:val="00675777"/>
    <w:rsid w:val="00683296"/>
    <w:rsid w:val="00694F1E"/>
    <w:rsid w:val="006A0CB1"/>
    <w:rsid w:val="006B45FC"/>
    <w:rsid w:val="006B5AD8"/>
    <w:rsid w:val="006C5C26"/>
    <w:rsid w:val="006D12ED"/>
    <w:rsid w:val="006D6E3F"/>
    <w:rsid w:val="006E050D"/>
    <w:rsid w:val="006F0138"/>
    <w:rsid w:val="006F51F4"/>
    <w:rsid w:val="007012DC"/>
    <w:rsid w:val="00702D1D"/>
    <w:rsid w:val="00703DE7"/>
    <w:rsid w:val="00705CA3"/>
    <w:rsid w:val="007306A9"/>
    <w:rsid w:val="00732BB9"/>
    <w:rsid w:val="00734C63"/>
    <w:rsid w:val="00736E4E"/>
    <w:rsid w:val="00736EF7"/>
    <w:rsid w:val="00741BBF"/>
    <w:rsid w:val="00760505"/>
    <w:rsid w:val="00760DC8"/>
    <w:rsid w:val="00761DB2"/>
    <w:rsid w:val="007829EC"/>
    <w:rsid w:val="00791FB4"/>
    <w:rsid w:val="007A7463"/>
    <w:rsid w:val="007B05F3"/>
    <w:rsid w:val="007C1F0D"/>
    <w:rsid w:val="007C448C"/>
    <w:rsid w:val="007C7764"/>
    <w:rsid w:val="007D5A43"/>
    <w:rsid w:val="007E7233"/>
    <w:rsid w:val="007F156B"/>
    <w:rsid w:val="008406A1"/>
    <w:rsid w:val="00840E1C"/>
    <w:rsid w:val="00863D53"/>
    <w:rsid w:val="00873C62"/>
    <w:rsid w:val="00874CEB"/>
    <w:rsid w:val="008805B3"/>
    <w:rsid w:val="008848CB"/>
    <w:rsid w:val="00887F23"/>
    <w:rsid w:val="008926EE"/>
    <w:rsid w:val="00894D5E"/>
    <w:rsid w:val="008A03BA"/>
    <w:rsid w:val="008B63CC"/>
    <w:rsid w:val="008D437D"/>
    <w:rsid w:val="008F0392"/>
    <w:rsid w:val="00923BA6"/>
    <w:rsid w:val="009411B0"/>
    <w:rsid w:val="00941851"/>
    <w:rsid w:val="00943F45"/>
    <w:rsid w:val="00944D7C"/>
    <w:rsid w:val="0094516C"/>
    <w:rsid w:val="00974E0B"/>
    <w:rsid w:val="00976F73"/>
    <w:rsid w:val="0098180B"/>
    <w:rsid w:val="00981D77"/>
    <w:rsid w:val="00985AB4"/>
    <w:rsid w:val="00987150"/>
    <w:rsid w:val="009B0A85"/>
    <w:rsid w:val="009E16D4"/>
    <w:rsid w:val="009E178F"/>
    <w:rsid w:val="00A12915"/>
    <w:rsid w:val="00A1608E"/>
    <w:rsid w:val="00A16CD6"/>
    <w:rsid w:val="00A67570"/>
    <w:rsid w:val="00A7167D"/>
    <w:rsid w:val="00A871C1"/>
    <w:rsid w:val="00A92EE2"/>
    <w:rsid w:val="00AB2D7C"/>
    <w:rsid w:val="00AB7F31"/>
    <w:rsid w:val="00AC554C"/>
    <w:rsid w:val="00AE26BA"/>
    <w:rsid w:val="00B01982"/>
    <w:rsid w:val="00B02458"/>
    <w:rsid w:val="00B03314"/>
    <w:rsid w:val="00B13296"/>
    <w:rsid w:val="00B22263"/>
    <w:rsid w:val="00B27A91"/>
    <w:rsid w:val="00B34B48"/>
    <w:rsid w:val="00B4554C"/>
    <w:rsid w:val="00B456E9"/>
    <w:rsid w:val="00B46FCA"/>
    <w:rsid w:val="00B50B0B"/>
    <w:rsid w:val="00B50D14"/>
    <w:rsid w:val="00B64CB2"/>
    <w:rsid w:val="00B81A2E"/>
    <w:rsid w:val="00BA0DF7"/>
    <w:rsid w:val="00BA0F55"/>
    <w:rsid w:val="00BB7148"/>
    <w:rsid w:val="00BC7E04"/>
    <w:rsid w:val="00BD34B6"/>
    <w:rsid w:val="00BD465D"/>
    <w:rsid w:val="00BE60AB"/>
    <w:rsid w:val="00BE67AA"/>
    <w:rsid w:val="00BE688A"/>
    <w:rsid w:val="00BF350C"/>
    <w:rsid w:val="00BF3D83"/>
    <w:rsid w:val="00BF5DDC"/>
    <w:rsid w:val="00C000F7"/>
    <w:rsid w:val="00C0630B"/>
    <w:rsid w:val="00C127D5"/>
    <w:rsid w:val="00C200AE"/>
    <w:rsid w:val="00C214FE"/>
    <w:rsid w:val="00C24207"/>
    <w:rsid w:val="00C33B42"/>
    <w:rsid w:val="00C70401"/>
    <w:rsid w:val="00C8128A"/>
    <w:rsid w:val="00C91680"/>
    <w:rsid w:val="00CA79A5"/>
    <w:rsid w:val="00CC1588"/>
    <w:rsid w:val="00CC747F"/>
    <w:rsid w:val="00CE3FF7"/>
    <w:rsid w:val="00CE703D"/>
    <w:rsid w:val="00D015CB"/>
    <w:rsid w:val="00D052EE"/>
    <w:rsid w:val="00D3175E"/>
    <w:rsid w:val="00D42FEF"/>
    <w:rsid w:val="00D43354"/>
    <w:rsid w:val="00D46B7C"/>
    <w:rsid w:val="00D57BA4"/>
    <w:rsid w:val="00D63900"/>
    <w:rsid w:val="00D652D9"/>
    <w:rsid w:val="00D67451"/>
    <w:rsid w:val="00D852B6"/>
    <w:rsid w:val="00D95D45"/>
    <w:rsid w:val="00DB4375"/>
    <w:rsid w:val="00DC1DDA"/>
    <w:rsid w:val="00DC44AA"/>
    <w:rsid w:val="00DC5D2A"/>
    <w:rsid w:val="00DD44F7"/>
    <w:rsid w:val="00DE4EF6"/>
    <w:rsid w:val="00DF26DA"/>
    <w:rsid w:val="00DF2E18"/>
    <w:rsid w:val="00DF77AC"/>
    <w:rsid w:val="00E02C06"/>
    <w:rsid w:val="00E11824"/>
    <w:rsid w:val="00E17BF8"/>
    <w:rsid w:val="00E25EA4"/>
    <w:rsid w:val="00E301CA"/>
    <w:rsid w:val="00E40385"/>
    <w:rsid w:val="00E422EA"/>
    <w:rsid w:val="00E56A37"/>
    <w:rsid w:val="00E709D4"/>
    <w:rsid w:val="00E70E61"/>
    <w:rsid w:val="00E73661"/>
    <w:rsid w:val="00E757C5"/>
    <w:rsid w:val="00E86240"/>
    <w:rsid w:val="00E97F8C"/>
    <w:rsid w:val="00EA567F"/>
    <w:rsid w:val="00EB641F"/>
    <w:rsid w:val="00EC4375"/>
    <w:rsid w:val="00EC4419"/>
    <w:rsid w:val="00EC5F32"/>
    <w:rsid w:val="00EE1479"/>
    <w:rsid w:val="00EE2EE0"/>
    <w:rsid w:val="00EE3C2C"/>
    <w:rsid w:val="00EF4A04"/>
    <w:rsid w:val="00F13619"/>
    <w:rsid w:val="00F15EEE"/>
    <w:rsid w:val="00F20BCC"/>
    <w:rsid w:val="00F27875"/>
    <w:rsid w:val="00F32DCE"/>
    <w:rsid w:val="00F33E8D"/>
    <w:rsid w:val="00F35FE0"/>
    <w:rsid w:val="00F42779"/>
    <w:rsid w:val="00F429D5"/>
    <w:rsid w:val="00F46269"/>
    <w:rsid w:val="00F50D14"/>
    <w:rsid w:val="00F73528"/>
    <w:rsid w:val="00F8415A"/>
    <w:rsid w:val="00F87859"/>
    <w:rsid w:val="00F9490E"/>
    <w:rsid w:val="00F9782D"/>
    <w:rsid w:val="00FB5F6D"/>
    <w:rsid w:val="00FC1BD7"/>
    <w:rsid w:val="00FC2671"/>
    <w:rsid w:val="00FC63B6"/>
    <w:rsid w:val="00FE5C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332BC95"/>
  <w15:chartTrackingRefBased/>
  <w15:docId w15:val="{F7BF0963-4F9F-46F5-9756-FF725065D7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B4554C"/>
    <w:pPr>
      <w:keepNext/>
      <w:keepLines/>
      <w:widowControl w:val="0"/>
      <w:pBdr>
        <w:top w:val="single" w:sz="18" w:space="10" w:color="000000" w:themeColor="text1"/>
        <w:left w:val="single" w:sz="18" w:space="4" w:color="000000" w:themeColor="text1"/>
        <w:bottom w:val="single" w:sz="18" w:space="0" w:color="000000" w:themeColor="text1"/>
        <w:right w:val="single" w:sz="18" w:space="4" w:color="000000" w:themeColor="tex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4554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354A52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0901FF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4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customXml" Target="../customXml/item5.xml"/><Relationship Id="rId16" Type="http://schemas.openxmlformats.org/officeDocument/2006/relationships/image" Target="media/image9.png"/><Relationship Id="rId11" Type="http://schemas.openxmlformats.org/officeDocument/2006/relationships/image" Target="media/image4.jpeg"/><Relationship Id="rId32" Type="http://schemas.openxmlformats.org/officeDocument/2006/relationships/image" Target="media/image24.jp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5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82" Type="http://schemas.openxmlformats.org/officeDocument/2006/relationships/customXml" Target="../customXml/item3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hyperlink" Target="https://bit.ly/NZSL2636" TargetMode="External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hyperlink" Target="https://bit.ly/NZSL2636" TargetMode="External"/><Relationship Id="rId77" Type="http://schemas.openxmlformats.org/officeDocument/2006/relationships/image" Target="media/image68.pn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63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png"/><Relationship Id="rId67" Type="http://schemas.openxmlformats.org/officeDocument/2006/relationships/image" Target="media/image59.jpeg"/><Relationship Id="rId20" Type="http://schemas.openxmlformats.org/officeDocument/2006/relationships/image" Target="media/image13.jpe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png"/><Relationship Id="rId70" Type="http://schemas.openxmlformats.org/officeDocument/2006/relationships/image" Target="media/image61.jpeg"/><Relationship Id="rId75" Type="http://schemas.openxmlformats.org/officeDocument/2006/relationships/image" Target="media/image66.png"/><Relationship Id="rId83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3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4.png"/><Relationship Id="rId78" Type="http://schemas.openxmlformats.org/officeDocument/2006/relationships/footer" Target="footer1.xml"/><Relationship Id="rId81" Type="http://schemas.openxmlformats.org/officeDocument/2006/relationships/customXml" Target="../customXml/item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7.jpe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66" Type="http://schemas.openxmlformats.org/officeDocument/2006/relationships/image" Target="media/image5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aura%20H\Dropbox\Supporting%20documents\Templates%20and%20inserts\Easy%20Read%20Template%20April%202025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MDP Document" ma:contentTypeID="0x010100A4C634B9829F5B4CA6729CA17A9903AF00FE035ACD525D6F47AF5DD87D41AB06BE" ma:contentTypeVersion="20" ma:contentTypeDescription="Accommodates MDP specific document metadata" ma:contentTypeScope="" ma:versionID="f9ed8a59548c61c7e9b05640afe12a76">
  <xsd:schema xmlns:xsd="http://www.w3.org/2001/XMLSchema" xmlns:xs="http://www.w3.org/2001/XMLSchema" xmlns:p="http://schemas.microsoft.com/office/2006/metadata/properties" xmlns:ns1="http://schemas.microsoft.com/sharepoint/v3" xmlns:ns2="02a84152-8596-43a3-9bc5-723f546ac1f5" xmlns:ns3="cb296aed-a801-4319-a131-d67e09f2b211" targetNamespace="http://schemas.microsoft.com/office/2006/metadata/properties" ma:root="true" ma:fieldsID="e68d9b735262f06737f8e6cd65ab3f38" ns1:_="" ns2:_="" ns3:_="">
    <xsd:import namespace="http://schemas.microsoft.com/sharepoint/v3"/>
    <xsd:import namespace="02a84152-8596-43a3-9bc5-723f546ac1f5"/>
    <xsd:import namespace="cb296aed-a801-4319-a131-d67e09f2b211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LengthInSeconds" minOccurs="0"/>
                <xsd:element ref="ns3:MediaServiceDateTaken" minOccurs="0"/>
                <xsd:element ref="ns2:SharedWithUsers" minOccurs="0"/>
                <xsd:element ref="ns2:SharedWithDetails" minOccurs="0"/>
                <xsd:element ref="ns3:lcf76f155ced4ddcb4097134ff3c332f" minOccurs="0"/>
                <xsd:element ref="ns2:TaxCatchAll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ObjectDetectorVersions" minOccurs="0"/>
                <xsd:element ref="ns3:MediaServiceSearchProperties" minOccurs="0"/>
                <xsd:element ref="ns3:MediaServiceLocation" minOccurs="0"/>
                <xsd:element ref="ns1:_ip_UnifiedCompliancePolicyProperties" minOccurs="0"/>
                <xsd:element ref="ns1:_ip_UnifiedCompliancePolicyUIAction" minOccurs="0"/>
                <xsd:element ref="ns3:_Flow_Signoff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6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7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2a84152-8596-43a3-9bc5-723f546ac1f5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9" nillable="true" ma:displayName="Taxonomy Catch All Column" ma:hidden="true" ma:list="{ea880f12-283d-472d-923f-387bd5e7c09a}" ma:internalName="TaxCatchAll" ma:showField="CatchAllData" ma:web="02a84152-8596-43a3-9bc5-723f546ac1f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296aed-a801-4319-a131-d67e09f2b21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a5349594-bd3e-4347-a84f-2427756b12f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Location" ma:index="25" nillable="true" ma:displayName="Location" ma:indexed="true" ma:internalName="MediaServiceLocation" ma:readOnly="true">
      <xsd:simpleType>
        <xsd:restriction base="dms:Text"/>
      </xsd:simpleType>
    </xsd:element>
    <xsd:element name="_Flow_SignoffStatus" ma:index="28" nillable="true" ma:displayName="Sign-off status" ma:internalName="_x0024_Resources_x003a_core_x002c_Signoff_Status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b296aed-a801-4319-a131-d67e09f2b211">
      <Terms xmlns="http://schemas.microsoft.com/office/infopath/2007/PartnerControls"/>
    </lcf76f155ced4ddcb4097134ff3c332f>
    <_ip_UnifiedCompliancePolicyUIAction xmlns="http://schemas.microsoft.com/sharepoint/v3" xsi:nil="true"/>
    <_Flow_SignoffStatus xmlns="cb296aed-a801-4319-a131-d67e09f2b211" xsi:nil="true"/>
    <TaxCatchAll xmlns="02a84152-8596-43a3-9bc5-723f546ac1f5" xsi:nil="true"/>
    <_ip_UnifiedCompliancePolicyProperties xmlns="http://schemas.microsoft.com/sharepoint/v3" xsi:nil="true"/>
    <_dlc_DocId xmlns="02a84152-8596-43a3-9bc5-723f546ac1f5">INFO-1616570407-4097</_dlc_DocId>
    <_dlc_DocIdUrl xmlns="02a84152-8596-43a3-9bc5-723f546ac1f5">
      <Url>https://msdgovtnz.sharepoint.com/sites/whaikaha-ORG-NZSL-Office/_layouts/15/DocIdRedir.aspx?ID=INFO-1616570407-4097</Url>
      <Description>INFO-1616570407-4097</Description>
    </_dlc_DocIdUrl>
  </documentManagement>
</p:properties>
</file>

<file path=customXml/item5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0A4D07C7-7F32-40C4-A046-069F75188E3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A731A7A7-8F06-43F5-9E76-8A24C846F381}"/>
</file>

<file path=customXml/itemProps3.xml><?xml version="1.0" encoding="utf-8"?>
<ds:datastoreItem xmlns:ds="http://schemas.openxmlformats.org/officeDocument/2006/customXml" ds:itemID="{54858B1B-ABEA-4D22-AC78-42FED2037F90}"/>
</file>

<file path=customXml/itemProps4.xml><?xml version="1.0" encoding="utf-8"?>
<ds:datastoreItem xmlns:ds="http://schemas.openxmlformats.org/officeDocument/2006/customXml" ds:itemID="{2FF65BB3-2695-4398-AFAC-B47B0E0813B4}"/>
</file>

<file path=customXml/itemProps5.xml><?xml version="1.0" encoding="utf-8"?>
<ds:datastoreItem xmlns:ds="http://schemas.openxmlformats.org/officeDocument/2006/customXml" ds:itemID="{9AEFABE7-9B12-4032-85F9-32AE8B10CC28}"/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April 2025</Template>
  <TotalTime>1165</TotalTime>
  <Pages>23</Pages>
  <Words>1085</Words>
  <Characters>5482</Characters>
  <Application>Microsoft Office Word</Application>
  <DocSecurity>0</DocSecurity>
  <Lines>203</Lines>
  <Paragraphs>136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H</dc:creator>
  <cp:keywords/>
  <dc:description/>
  <cp:lastModifiedBy>Make it Easy</cp:lastModifiedBy>
  <cp:revision>121</cp:revision>
  <dcterms:created xsi:type="dcterms:W3CDTF">2025-11-12T21:43:00Z</dcterms:created>
  <dcterms:modified xsi:type="dcterms:W3CDTF">2025-11-13T19:40:00Z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0x010100A4C634B9829F5B4CA6729CA17A9903AF00FE035ACD525D6F47AF5DD87D41AB06BE</vt:lpwstr>
  </property>
  <property fmtid="{D5CDD505-2E9C-101B-9397-08002B2CF9AE}" pid="3" name="_dlc_DocIdItemGuid">
    <vt:lpwstr>f28ee791-a833-48f0-a3b8-a346766f151f</vt:lpwstr>
  </property>
  <property fmtid="{D5CDD505-2E9C-101B-9397-08002B2CF9AE}" pid="4" name="MediaServiceImageTags">
    <vt:lpwstr/>
  </property>
</Properties>
</file>